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5E891" w14:textId="77777777" w:rsidR="007D6F8B" w:rsidRDefault="007D6F8B"/>
    <w:tbl>
      <w:tblPr>
        <w:tblW w:w="10409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8709"/>
      </w:tblGrid>
      <w:tr w:rsidR="00616D07" w:rsidRPr="00CA46BF" w14:paraId="2C6C54A9" w14:textId="77777777">
        <w:trPr>
          <w:trHeight w:val="1249"/>
          <w:jc w:val="center"/>
        </w:trPr>
        <w:tc>
          <w:tcPr>
            <w:tcW w:w="1700" w:type="dxa"/>
            <w:vAlign w:val="center"/>
          </w:tcPr>
          <w:p w14:paraId="2344FFC2" w14:textId="77777777" w:rsidR="00616D07" w:rsidRPr="00CA46BF" w:rsidRDefault="00CE565D" w:rsidP="005375F0">
            <w:pPr>
              <w:pStyle w:val="TableContents"/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pict w14:anchorId="7E1658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78.75pt">
                  <v:imagedata r:id="rId7" o:title="amblem  mup k10 fotografija"/>
                </v:shape>
              </w:pict>
            </w:r>
          </w:p>
        </w:tc>
        <w:tc>
          <w:tcPr>
            <w:tcW w:w="8709" w:type="dxa"/>
          </w:tcPr>
          <w:tbl>
            <w:tblPr>
              <w:tblW w:w="5498" w:type="dxa"/>
              <w:tblInd w:w="73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98"/>
            </w:tblGrid>
            <w:tr w:rsidR="00616D07" w:rsidRPr="00CA46BF" w14:paraId="719C4EC9" w14:textId="77777777">
              <w:trPr>
                <w:cantSplit/>
                <w:trHeight w:val="1188"/>
              </w:trPr>
              <w:tc>
                <w:tcPr>
                  <w:tcW w:w="5498" w:type="dxa"/>
                  <w:vAlign w:val="center"/>
                </w:tcPr>
                <w:p w14:paraId="29146F06" w14:textId="77777777" w:rsidR="00616D07" w:rsidRPr="003D051C" w:rsidRDefault="00D50AC0" w:rsidP="005375F0">
                  <w:pPr>
                    <w:pStyle w:val="Standard"/>
                    <w:widowControl w:val="0"/>
                    <w:jc w:val="center"/>
                    <w:rPr>
                      <w:rFonts w:ascii="Arial" w:hAnsi="Arial" w:cs="Arial"/>
                    </w:rPr>
                  </w:pPr>
                  <w:r w:rsidRPr="003D051C">
                    <w:rPr>
                      <w:rFonts w:ascii="Arial" w:hAnsi="Arial" w:cs="Arial"/>
                    </w:rPr>
                    <w:t>Bosna i Hercegovina</w:t>
                  </w:r>
                </w:p>
                <w:p w14:paraId="0FF3FFD7" w14:textId="77777777" w:rsidR="00616D07" w:rsidRPr="003D051C" w:rsidRDefault="00D50AC0" w:rsidP="005375F0">
                  <w:pPr>
                    <w:widowControl w:val="0"/>
                    <w:spacing w:after="0" w:line="240" w:lineRule="auto"/>
                    <w:jc w:val="center"/>
                    <w:textAlignment w:val="baseline"/>
                    <w:rPr>
                      <w:rFonts w:ascii="Arial" w:eastAsia="SimSun" w:hAnsi="Arial" w:cs="Arial"/>
                      <w:kern w:val="2"/>
                      <w:sz w:val="24"/>
                      <w:szCs w:val="24"/>
                      <w:lang w:val="hr-BA" w:eastAsia="zh-CN" w:bidi="hi-IN"/>
                    </w:rPr>
                  </w:pPr>
                  <w:r w:rsidRPr="003D051C">
                    <w:rPr>
                      <w:rFonts w:ascii="Arial" w:eastAsia="SimSun" w:hAnsi="Arial" w:cs="Arial"/>
                      <w:kern w:val="2"/>
                      <w:sz w:val="24"/>
                      <w:szCs w:val="24"/>
                      <w:lang w:val="hr-BA" w:eastAsia="zh-CN" w:bidi="hi-IN"/>
                    </w:rPr>
                    <w:t>Federacija Bosne i Hercegovine</w:t>
                  </w:r>
                </w:p>
                <w:p w14:paraId="1EAA9999" w14:textId="77777777" w:rsidR="00616D07" w:rsidRPr="003D051C" w:rsidRDefault="00D50AC0" w:rsidP="005375F0">
                  <w:pPr>
                    <w:widowControl w:val="0"/>
                    <w:spacing w:before="57" w:after="0" w:line="240" w:lineRule="auto"/>
                    <w:jc w:val="center"/>
                    <w:textAlignment w:val="baseline"/>
                    <w:rPr>
                      <w:rFonts w:ascii="Arial" w:eastAsia="SimSun" w:hAnsi="Arial" w:cs="Arial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</w:pPr>
                  <w:r w:rsidRPr="003D051C">
                    <w:rPr>
                      <w:rFonts w:ascii="Arial" w:eastAsia="SimSun" w:hAnsi="Arial" w:cs="Arial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  <w:t>KANTON 10</w:t>
                  </w:r>
                  <w:r w:rsidRPr="003D051C">
                    <w:rPr>
                      <w:rFonts w:ascii="Arial" w:eastAsia="SimSun" w:hAnsi="Arial" w:cs="Arial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  <w:br/>
                    <w:t>MINISTARSTVO UNUTARNJIH POSLOVA</w:t>
                  </w:r>
                </w:p>
                <w:p w14:paraId="11D348CB" w14:textId="77777777" w:rsidR="00616D07" w:rsidRPr="00CA46BF" w:rsidRDefault="00D50AC0" w:rsidP="005375F0">
                  <w:pPr>
                    <w:widowControl w:val="0"/>
                    <w:spacing w:after="0" w:line="240" w:lineRule="auto"/>
                    <w:jc w:val="center"/>
                    <w:textAlignment w:val="baseline"/>
                    <w:rPr>
                      <w:rFonts w:asciiTheme="majorHAnsi" w:eastAsia="SimSun" w:hAnsiTheme="majorHAnsi" w:cstheme="majorHAnsi"/>
                      <w:b/>
                      <w:bCs/>
                      <w:kern w:val="2"/>
                      <w:lang w:val="hr-BA" w:eastAsia="zh-CN" w:bidi="hi-IN"/>
                    </w:rPr>
                  </w:pPr>
                  <w:r w:rsidRPr="003D051C">
                    <w:rPr>
                      <w:rFonts w:ascii="Arial" w:eastAsia="SimSun" w:hAnsi="Arial" w:cs="Arial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  <w:t>LIVNO</w:t>
                  </w:r>
                </w:p>
              </w:tc>
            </w:tr>
          </w:tbl>
          <w:p w14:paraId="14877A52" w14:textId="77777777" w:rsidR="00616D07" w:rsidRPr="00CA46BF" w:rsidRDefault="00616D07" w:rsidP="005375F0">
            <w:pPr>
              <w:pStyle w:val="Standard"/>
              <w:spacing w:line="28" w:lineRule="exac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2F8AC10" w14:textId="77777777" w:rsidR="00616D07" w:rsidRPr="00CA46BF" w:rsidRDefault="00616D07" w:rsidP="005375F0">
      <w:pPr>
        <w:pStyle w:val="HorizontalLine"/>
        <w:spacing w:after="0"/>
        <w:rPr>
          <w:rFonts w:asciiTheme="majorHAnsi" w:hAnsiTheme="majorHAnsi" w:cstheme="majorHAnsi"/>
          <w:sz w:val="22"/>
          <w:szCs w:val="22"/>
        </w:rPr>
      </w:pPr>
    </w:p>
    <w:p w14:paraId="06B931BC" w14:textId="6919E8AB" w:rsidR="00485694" w:rsidRPr="000E56D5" w:rsidRDefault="00485694">
      <w:pPr>
        <w:spacing w:after="0" w:line="240" w:lineRule="auto"/>
        <w:textAlignment w:val="baseline"/>
        <w:rPr>
          <w:rFonts w:ascii="Arial" w:hAnsi="Arial" w:cs="Arial"/>
        </w:rPr>
      </w:pPr>
    </w:p>
    <w:p w14:paraId="2684556A" w14:textId="6CC16D1E" w:rsidR="007A795E" w:rsidRPr="003D051C" w:rsidRDefault="007A795E" w:rsidP="007A795E">
      <w:pPr>
        <w:pStyle w:val="Tijeloteksta2"/>
        <w:rPr>
          <w:sz w:val="20"/>
        </w:rPr>
      </w:pPr>
      <w:proofErr w:type="spellStart"/>
      <w:r w:rsidRPr="003D051C">
        <w:rPr>
          <w:b w:val="0"/>
          <w:bCs w:val="0"/>
          <w:sz w:val="20"/>
        </w:rPr>
        <w:t>Broj</w:t>
      </w:r>
      <w:proofErr w:type="spellEnd"/>
      <w:r w:rsidRPr="003D051C">
        <w:rPr>
          <w:b w:val="0"/>
          <w:bCs w:val="0"/>
          <w:sz w:val="20"/>
        </w:rPr>
        <w:t>: 02-01-30-</w:t>
      </w:r>
      <w:r w:rsidR="00CE565D">
        <w:rPr>
          <w:b w:val="0"/>
          <w:bCs w:val="0"/>
          <w:sz w:val="20"/>
        </w:rPr>
        <w:t>10675-2</w:t>
      </w:r>
      <w:bookmarkStart w:id="0" w:name="_GoBack"/>
      <w:bookmarkEnd w:id="0"/>
      <w:r w:rsidRPr="003D051C">
        <w:rPr>
          <w:b w:val="0"/>
          <w:bCs w:val="0"/>
          <w:sz w:val="20"/>
        </w:rPr>
        <w:t>/2</w:t>
      </w:r>
      <w:r w:rsidR="0048003C" w:rsidRPr="003D051C">
        <w:rPr>
          <w:b w:val="0"/>
          <w:bCs w:val="0"/>
          <w:sz w:val="20"/>
        </w:rPr>
        <w:t>6</w:t>
      </w:r>
    </w:p>
    <w:p w14:paraId="3DCD8DFD" w14:textId="1BEF9DF3" w:rsidR="007A795E" w:rsidRPr="003D051C" w:rsidRDefault="007A795E" w:rsidP="007A795E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 xml:space="preserve">Dana, </w:t>
      </w:r>
      <w:r w:rsidR="0048003C" w:rsidRPr="003D051C">
        <w:rPr>
          <w:rFonts w:ascii="Arial" w:hAnsi="Arial" w:cs="Arial"/>
          <w:sz w:val="20"/>
          <w:szCs w:val="20"/>
        </w:rPr>
        <w:t>02</w:t>
      </w:r>
      <w:r w:rsidRPr="003D051C">
        <w:rPr>
          <w:rFonts w:ascii="Arial" w:hAnsi="Arial" w:cs="Arial"/>
          <w:sz w:val="20"/>
          <w:szCs w:val="20"/>
        </w:rPr>
        <w:t>.</w:t>
      </w:r>
      <w:r w:rsidR="00463A44" w:rsidRPr="003D051C">
        <w:rPr>
          <w:rFonts w:ascii="Arial" w:hAnsi="Arial" w:cs="Arial"/>
          <w:sz w:val="20"/>
          <w:szCs w:val="20"/>
        </w:rPr>
        <w:t xml:space="preserve"> </w:t>
      </w:r>
      <w:r w:rsidR="0048003C" w:rsidRPr="003D051C">
        <w:rPr>
          <w:rFonts w:ascii="Arial" w:hAnsi="Arial" w:cs="Arial"/>
          <w:sz w:val="20"/>
          <w:szCs w:val="20"/>
        </w:rPr>
        <w:t>listopada</w:t>
      </w:r>
      <w:r w:rsidRPr="003D051C">
        <w:rPr>
          <w:rFonts w:ascii="Arial" w:hAnsi="Arial" w:cs="Arial"/>
          <w:sz w:val="20"/>
          <w:szCs w:val="20"/>
        </w:rPr>
        <w:t xml:space="preserve"> 202</w:t>
      </w:r>
      <w:r w:rsidR="0048003C" w:rsidRPr="003D051C">
        <w:rPr>
          <w:rFonts w:ascii="Arial" w:hAnsi="Arial" w:cs="Arial"/>
          <w:sz w:val="20"/>
          <w:szCs w:val="20"/>
        </w:rPr>
        <w:t>6</w:t>
      </w:r>
      <w:r w:rsidRPr="003D051C">
        <w:rPr>
          <w:rFonts w:ascii="Arial" w:hAnsi="Arial" w:cs="Arial"/>
          <w:sz w:val="20"/>
          <w:szCs w:val="20"/>
        </w:rPr>
        <w:t>. godine</w:t>
      </w:r>
    </w:p>
    <w:p w14:paraId="11CCEB85" w14:textId="77777777" w:rsidR="007A795E" w:rsidRPr="003D051C" w:rsidRDefault="007A795E" w:rsidP="007A795E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D74012A" w14:textId="7764C567" w:rsidR="007A795E" w:rsidRPr="003D051C" w:rsidRDefault="007A795E" w:rsidP="007A795E">
      <w:pPr>
        <w:pStyle w:val="Standard"/>
        <w:ind w:firstLine="720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>Na temelju članka</w:t>
      </w:r>
      <w:r w:rsidR="00C95607" w:rsidRPr="003D051C">
        <w:rPr>
          <w:rFonts w:ascii="Arial" w:hAnsi="Arial" w:cs="Arial"/>
          <w:sz w:val="20"/>
          <w:szCs w:val="20"/>
        </w:rPr>
        <w:t xml:space="preserve"> 93. stavak 1.</w:t>
      </w:r>
      <w:r w:rsidR="007603A8" w:rsidRPr="003D051C">
        <w:rPr>
          <w:rFonts w:ascii="Arial" w:hAnsi="Arial" w:cs="Arial"/>
          <w:sz w:val="20"/>
          <w:szCs w:val="20"/>
        </w:rPr>
        <w:t xml:space="preserve"> </w:t>
      </w:r>
      <w:r w:rsidR="00C95607" w:rsidRPr="003D051C">
        <w:rPr>
          <w:rFonts w:ascii="Arial" w:hAnsi="Arial" w:cs="Arial"/>
          <w:sz w:val="20"/>
          <w:szCs w:val="20"/>
        </w:rPr>
        <w:t xml:space="preserve">i 2., a u svezi sa </w:t>
      </w:r>
      <w:r w:rsidRPr="003D051C">
        <w:rPr>
          <w:rFonts w:ascii="Arial" w:hAnsi="Arial" w:cs="Arial"/>
          <w:sz w:val="20"/>
          <w:szCs w:val="20"/>
        </w:rPr>
        <w:t xml:space="preserve"> 87.</w:t>
      </w:r>
      <w:r w:rsidR="00C149B0" w:rsidRPr="003D051C">
        <w:rPr>
          <w:rFonts w:ascii="Arial" w:hAnsi="Arial" w:cs="Arial"/>
          <w:sz w:val="20"/>
          <w:szCs w:val="20"/>
        </w:rPr>
        <w:t xml:space="preserve"> </w:t>
      </w:r>
      <w:r w:rsidRPr="003D051C">
        <w:rPr>
          <w:rFonts w:ascii="Arial" w:hAnsi="Arial" w:cs="Arial"/>
          <w:sz w:val="20"/>
          <w:szCs w:val="20"/>
        </w:rPr>
        <w:t>Zakona o državnim službenicima i namještenicima u tijelima državne služb</w:t>
      </w:r>
      <w:r w:rsidR="007603A8" w:rsidRPr="003D051C">
        <w:rPr>
          <w:rFonts w:ascii="Arial" w:hAnsi="Arial" w:cs="Arial"/>
          <w:sz w:val="20"/>
          <w:szCs w:val="20"/>
        </w:rPr>
        <w:t>e u Hercegbosanskoj županiji (“</w:t>
      </w:r>
      <w:r w:rsidRPr="003D051C">
        <w:rPr>
          <w:rFonts w:ascii="Arial" w:hAnsi="Arial" w:cs="Arial"/>
          <w:sz w:val="20"/>
          <w:szCs w:val="20"/>
        </w:rPr>
        <w:t>Narodne</w:t>
      </w:r>
      <w:r w:rsidR="007603A8" w:rsidRPr="003D051C">
        <w:rPr>
          <w:rFonts w:ascii="Arial" w:hAnsi="Arial" w:cs="Arial"/>
          <w:sz w:val="20"/>
          <w:szCs w:val="20"/>
        </w:rPr>
        <w:t xml:space="preserve"> novine Hercegbosanske županije</w:t>
      </w:r>
      <w:r w:rsidRPr="003D051C">
        <w:rPr>
          <w:rFonts w:ascii="Arial" w:hAnsi="Arial" w:cs="Arial"/>
          <w:sz w:val="20"/>
          <w:szCs w:val="20"/>
        </w:rPr>
        <w:t>“ broj: 1/14, 5/16, 1/22 i 10/22) i Pravilnika o unutarnjem ustrojstvu Ministarstva unutarnjih poslova Kantona 10</w:t>
      </w:r>
      <w:r w:rsidR="007603A8" w:rsidRPr="003D051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broj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: 02-01-02-10465-2/24 od 25.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listopada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 2024.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godine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broj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: 02-01-02-7207-8/25 od 22.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kolovoza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 2025.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godine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i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broj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: 02-01-02-4000-8/26 od 24.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travnja</w:t>
      </w:r>
      <w:proofErr w:type="spellEnd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 xml:space="preserve"> 2026. </w:t>
      </w:r>
      <w:proofErr w:type="spellStart"/>
      <w:r w:rsidR="007603A8" w:rsidRPr="003D051C">
        <w:rPr>
          <w:rFonts w:ascii="Arial" w:eastAsia="Times New Roman" w:hAnsi="Arial" w:cs="Arial"/>
          <w:sz w:val="20"/>
          <w:szCs w:val="20"/>
          <w:lang w:val="en-US"/>
        </w:rPr>
        <w:t>godine</w:t>
      </w:r>
      <w:proofErr w:type="spellEnd"/>
      <w:r w:rsidRPr="003D051C">
        <w:rPr>
          <w:rFonts w:ascii="Arial" w:hAnsi="Arial" w:cs="Arial"/>
          <w:sz w:val="20"/>
          <w:szCs w:val="20"/>
        </w:rPr>
        <w:t>, Ministarstvo unutarnjih poslova Kantona 10 objavljuje:</w:t>
      </w:r>
    </w:p>
    <w:p w14:paraId="665D9CC5" w14:textId="77777777" w:rsidR="007A795E" w:rsidRPr="003D051C" w:rsidRDefault="007A795E" w:rsidP="007A795E">
      <w:pPr>
        <w:pStyle w:val="Standard"/>
        <w:rPr>
          <w:rFonts w:ascii="Arial" w:hAnsi="Arial" w:cs="Arial"/>
          <w:sz w:val="20"/>
          <w:szCs w:val="20"/>
        </w:rPr>
      </w:pPr>
    </w:p>
    <w:p w14:paraId="30541CCA" w14:textId="7B9E2A52" w:rsidR="007A795E" w:rsidRPr="003D051C" w:rsidRDefault="008B1DC3" w:rsidP="00B403A8">
      <w:pPr>
        <w:pStyle w:val="Naslov2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D051C">
        <w:rPr>
          <w:rFonts w:ascii="Arial" w:hAnsi="Arial" w:cs="Arial"/>
          <w:b/>
          <w:bCs/>
          <w:color w:val="000000" w:themeColor="text1"/>
          <w:sz w:val="20"/>
          <w:szCs w:val="20"/>
        </w:rPr>
        <w:t>J</w:t>
      </w:r>
      <w:r w:rsidR="007A795E" w:rsidRPr="003D051C">
        <w:rPr>
          <w:rFonts w:ascii="Arial" w:hAnsi="Arial" w:cs="Arial"/>
          <w:b/>
          <w:bCs/>
          <w:color w:val="000000" w:themeColor="text1"/>
          <w:sz w:val="20"/>
          <w:szCs w:val="20"/>
        </w:rPr>
        <w:t>AVNI  OGLAS</w:t>
      </w:r>
    </w:p>
    <w:p w14:paraId="25E14874" w14:textId="0EE4DA11" w:rsidR="007A795E" w:rsidRPr="003D051C" w:rsidRDefault="007A795E" w:rsidP="007A795E">
      <w:pPr>
        <w:pStyle w:val="Standard"/>
        <w:tabs>
          <w:tab w:val="left" w:pos="8790"/>
        </w:tabs>
        <w:jc w:val="center"/>
        <w:rPr>
          <w:rFonts w:ascii="Arial" w:hAnsi="Arial" w:cs="Arial"/>
          <w:b/>
          <w:sz w:val="20"/>
          <w:szCs w:val="20"/>
        </w:rPr>
      </w:pPr>
      <w:r w:rsidRPr="003D051C">
        <w:rPr>
          <w:rFonts w:ascii="Arial" w:hAnsi="Arial" w:cs="Arial"/>
          <w:b/>
          <w:sz w:val="20"/>
          <w:szCs w:val="20"/>
        </w:rPr>
        <w:t xml:space="preserve">za </w:t>
      </w:r>
      <w:r w:rsidR="00C95607" w:rsidRPr="003D051C">
        <w:rPr>
          <w:rFonts w:ascii="Arial" w:hAnsi="Arial" w:cs="Arial"/>
          <w:b/>
          <w:sz w:val="20"/>
          <w:szCs w:val="20"/>
        </w:rPr>
        <w:t>prijem namještenika u radni odnos na određeno vrijeme</w:t>
      </w:r>
      <w:r w:rsidRPr="003D051C">
        <w:rPr>
          <w:rFonts w:ascii="Arial" w:hAnsi="Arial" w:cs="Arial"/>
          <w:b/>
          <w:sz w:val="20"/>
          <w:szCs w:val="20"/>
        </w:rPr>
        <w:t xml:space="preserve"> u Ministarstvu unutarnjih poslova Kantona 10</w:t>
      </w:r>
    </w:p>
    <w:p w14:paraId="4EA5402A" w14:textId="77777777" w:rsidR="007A795E" w:rsidRPr="003D051C" w:rsidRDefault="007A795E" w:rsidP="007A795E">
      <w:pPr>
        <w:pStyle w:val="Standard"/>
        <w:tabs>
          <w:tab w:val="left" w:pos="8790"/>
        </w:tabs>
        <w:jc w:val="center"/>
        <w:rPr>
          <w:rFonts w:ascii="Arial" w:hAnsi="Arial" w:cs="Arial"/>
          <w:b/>
          <w:sz w:val="20"/>
          <w:szCs w:val="20"/>
        </w:rPr>
      </w:pPr>
    </w:p>
    <w:p w14:paraId="288B8066" w14:textId="46F06BA6" w:rsidR="00AB49C2" w:rsidRPr="003D051C" w:rsidRDefault="007A795E" w:rsidP="003E3EA0">
      <w:pPr>
        <w:pStyle w:val="Standard"/>
        <w:tabs>
          <w:tab w:val="left" w:pos="426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3D051C">
        <w:rPr>
          <w:rFonts w:ascii="Arial" w:hAnsi="Arial" w:cs="Arial"/>
          <w:b/>
          <w:bCs/>
          <w:sz w:val="20"/>
          <w:szCs w:val="20"/>
        </w:rPr>
        <w:t>I</w:t>
      </w:r>
    </w:p>
    <w:p w14:paraId="7DA6FA57" w14:textId="07E5686E" w:rsidR="00AB49C2" w:rsidRPr="003D051C" w:rsidRDefault="00C95607" w:rsidP="003E3EA0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b/>
          <w:bCs/>
          <w:sz w:val="20"/>
          <w:szCs w:val="20"/>
        </w:rPr>
        <w:t>Viši referent za administrativno-tehničke poslove</w:t>
      </w:r>
      <w:r w:rsidR="000B37BE" w:rsidRPr="003D051C">
        <w:rPr>
          <w:rFonts w:ascii="Arial" w:hAnsi="Arial" w:cs="Arial"/>
          <w:b/>
          <w:bCs/>
          <w:sz w:val="20"/>
          <w:szCs w:val="20"/>
        </w:rPr>
        <w:t>, protokol i poštu</w:t>
      </w:r>
      <w:r w:rsidRPr="003D051C">
        <w:rPr>
          <w:rFonts w:ascii="Arial" w:hAnsi="Arial" w:cs="Arial"/>
          <w:b/>
          <w:bCs/>
          <w:sz w:val="20"/>
          <w:szCs w:val="20"/>
        </w:rPr>
        <w:t xml:space="preserve"> u </w:t>
      </w:r>
      <w:r w:rsidR="000B37BE" w:rsidRPr="003D051C">
        <w:rPr>
          <w:rFonts w:ascii="Arial" w:hAnsi="Arial" w:cs="Arial"/>
          <w:b/>
          <w:bCs/>
          <w:sz w:val="20"/>
          <w:szCs w:val="20"/>
        </w:rPr>
        <w:t>Policijskoj postaji Drvar</w:t>
      </w:r>
      <w:r w:rsidRPr="003D051C">
        <w:rPr>
          <w:rFonts w:ascii="Arial" w:hAnsi="Arial" w:cs="Arial"/>
          <w:b/>
          <w:bCs/>
          <w:sz w:val="20"/>
          <w:szCs w:val="20"/>
        </w:rPr>
        <w:t xml:space="preserve"> </w:t>
      </w:r>
      <w:r w:rsidR="00AB49C2" w:rsidRPr="003D051C">
        <w:rPr>
          <w:rFonts w:ascii="Arial" w:hAnsi="Arial" w:cs="Arial"/>
          <w:sz w:val="20"/>
          <w:szCs w:val="20"/>
        </w:rPr>
        <w:t>- 1 (jedan)</w:t>
      </w:r>
      <w:r w:rsidR="000E56D5" w:rsidRPr="003D051C">
        <w:rPr>
          <w:rFonts w:ascii="Arial" w:hAnsi="Arial" w:cs="Arial"/>
          <w:sz w:val="20"/>
          <w:szCs w:val="20"/>
        </w:rPr>
        <w:t xml:space="preserve"> i</w:t>
      </w:r>
      <w:r w:rsidR="00AB49C2" w:rsidRPr="003D051C">
        <w:rPr>
          <w:rFonts w:ascii="Arial" w:hAnsi="Arial" w:cs="Arial"/>
          <w:sz w:val="20"/>
          <w:szCs w:val="20"/>
        </w:rPr>
        <w:t>zvršitelj na određeno vrijem</w:t>
      </w:r>
      <w:r w:rsidRPr="003D051C">
        <w:rPr>
          <w:rFonts w:ascii="Arial" w:hAnsi="Arial" w:cs="Arial"/>
          <w:sz w:val="20"/>
          <w:szCs w:val="20"/>
        </w:rPr>
        <w:t>e, do povratka namještenika sa bo</w:t>
      </w:r>
      <w:r w:rsidR="004F10CF" w:rsidRPr="003D051C">
        <w:rPr>
          <w:rFonts w:ascii="Arial" w:hAnsi="Arial" w:cs="Arial"/>
          <w:sz w:val="20"/>
          <w:szCs w:val="20"/>
        </w:rPr>
        <w:t>l</w:t>
      </w:r>
      <w:r w:rsidRPr="003D051C">
        <w:rPr>
          <w:rFonts w:ascii="Arial" w:hAnsi="Arial" w:cs="Arial"/>
          <w:sz w:val="20"/>
          <w:szCs w:val="20"/>
        </w:rPr>
        <w:t>ovanja.</w:t>
      </w:r>
    </w:p>
    <w:p w14:paraId="1247F219" w14:textId="027DB161" w:rsidR="00E9452D" w:rsidRPr="003D051C" w:rsidRDefault="00E9452D" w:rsidP="00AB49C2">
      <w:pPr>
        <w:pStyle w:val="Standard"/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72229C74" w14:textId="3397E1C0" w:rsidR="004F10CF" w:rsidRPr="003D051C" w:rsidRDefault="00E9452D" w:rsidP="000B37BE">
      <w:pPr>
        <w:pStyle w:val="Standard"/>
        <w:jc w:val="both"/>
        <w:rPr>
          <w:rFonts w:ascii="Arial" w:hAnsi="Arial" w:cs="Arial"/>
          <w:sz w:val="20"/>
          <w:szCs w:val="20"/>
          <w:u w:val="single"/>
        </w:rPr>
      </w:pPr>
      <w:r w:rsidRPr="003D051C">
        <w:rPr>
          <w:rFonts w:ascii="Arial" w:hAnsi="Arial" w:cs="Arial"/>
          <w:sz w:val="20"/>
          <w:szCs w:val="20"/>
          <w:u w:val="single"/>
        </w:rPr>
        <w:t>Opis poslova</w:t>
      </w:r>
      <w:r w:rsidRPr="003D051C">
        <w:rPr>
          <w:rFonts w:ascii="Arial" w:hAnsi="Arial" w:cs="Arial"/>
          <w:sz w:val="20"/>
          <w:szCs w:val="20"/>
        </w:rPr>
        <w:t xml:space="preserve">: </w:t>
      </w:r>
      <w:r w:rsidR="004F10CF" w:rsidRPr="003D051C">
        <w:rPr>
          <w:rFonts w:ascii="Arial" w:hAnsi="Arial" w:cs="Arial"/>
          <w:sz w:val="20"/>
          <w:szCs w:val="20"/>
        </w:rPr>
        <w:t xml:space="preserve">vrši </w:t>
      </w:r>
      <w:r w:rsidR="000B37BE" w:rsidRPr="003D051C">
        <w:rPr>
          <w:rFonts w:ascii="Arial" w:hAnsi="Arial" w:cs="Arial"/>
          <w:sz w:val="20"/>
          <w:szCs w:val="20"/>
        </w:rPr>
        <w:t xml:space="preserve">administrativno - </w:t>
      </w:r>
      <w:r w:rsidR="004F10CF" w:rsidRPr="003D051C">
        <w:rPr>
          <w:rFonts w:ascii="Arial" w:hAnsi="Arial" w:cs="Arial"/>
          <w:sz w:val="20"/>
          <w:szCs w:val="20"/>
        </w:rPr>
        <w:t xml:space="preserve">tehničke poslove </w:t>
      </w:r>
      <w:r w:rsidR="00CD6863" w:rsidRPr="003D051C">
        <w:rPr>
          <w:rFonts w:ascii="Arial" w:hAnsi="Arial" w:cs="Arial"/>
          <w:sz w:val="20"/>
          <w:szCs w:val="20"/>
        </w:rPr>
        <w:t xml:space="preserve">za potrebe </w:t>
      </w:r>
      <w:r w:rsidR="000B37BE" w:rsidRPr="003D051C">
        <w:rPr>
          <w:rFonts w:ascii="Arial" w:hAnsi="Arial" w:cs="Arial"/>
          <w:sz w:val="20"/>
          <w:szCs w:val="20"/>
        </w:rPr>
        <w:t>Policijske postaje i Odsjeka upravnih poslova</w:t>
      </w:r>
      <w:r w:rsidR="004F10CF" w:rsidRPr="003D051C">
        <w:rPr>
          <w:rFonts w:ascii="Arial" w:hAnsi="Arial" w:cs="Arial"/>
          <w:sz w:val="20"/>
          <w:szCs w:val="20"/>
        </w:rPr>
        <w:t>,</w:t>
      </w:r>
      <w:r w:rsidR="00CB35E7" w:rsidRPr="003D051C">
        <w:rPr>
          <w:rFonts w:ascii="Arial" w:hAnsi="Arial" w:cs="Arial"/>
          <w:sz w:val="20"/>
          <w:szCs w:val="20"/>
        </w:rPr>
        <w:t xml:space="preserve"> obavlja poslove uredskog i arhivskog poslovanja Policijske postaje, obavlja poslove zaprimanja i razvođenja pošte za Odsjek upravnih poslova, preuzima i otprema poštu, zavodi prispjelu poštu, istu dostavlja na signiranje, predmete dostavlja u rad, signira, zavodi i razvodi predmete u knjige i evidentira ih u knjige za otpremu, zavodi predmete u posebne fascikle, raspoređuje predmete ustrojbenih jedinica, klasificira ih po šiframa, izdvaja predmete, spaja ih i upućuje ustrojbenim jedinicama, pakira poštu i istu nosi na poštu ili izravno dostavlja strankama i tijelima, stara se o arhiviranju </w:t>
      </w:r>
      <w:r w:rsidR="00BA3C4B" w:rsidRPr="003D051C">
        <w:rPr>
          <w:rFonts w:ascii="Arial" w:hAnsi="Arial" w:cs="Arial"/>
          <w:sz w:val="20"/>
          <w:szCs w:val="20"/>
        </w:rPr>
        <w:t>akata i arhivi, vodi djelovodnik pošte koja ima oznaku „Službena tajna“, vodi evidenciju putnih naloga, vodi knjige brzojavki, trebuje i preuzima materijal za potrebe Policijske postaje, obavlja daktilografske poslove za potrebe Policijske postaje, stara se o umnožavanju materijala, posreduje na uspostavljanju telefonskih veza, prima stranke, obavlja i druge poslove i zadatke koje odredi neposredni rukovoditelj, za obavljanje navedenih poslova odgovara neposrednom rukovoditelju.</w:t>
      </w:r>
      <w:r w:rsidR="004F10CF" w:rsidRPr="003D051C">
        <w:rPr>
          <w:rFonts w:ascii="Arial" w:hAnsi="Arial" w:cs="Arial"/>
          <w:sz w:val="20"/>
          <w:szCs w:val="20"/>
        </w:rPr>
        <w:t xml:space="preserve"> </w:t>
      </w:r>
    </w:p>
    <w:p w14:paraId="0BAC0A85" w14:textId="77777777" w:rsidR="00E9452D" w:rsidRPr="003D051C" w:rsidRDefault="00E9452D" w:rsidP="00E9452D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  <w:u w:val="single"/>
        </w:rPr>
        <w:t>Uvjeti</w:t>
      </w:r>
      <w:r w:rsidRPr="003D051C">
        <w:rPr>
          <w:rFonts w:ascii="Arial" w:hAnsi="Arial" w:cs="Arial"/>
          <w:sz w:val="20"/>
          <w:szCs w:val="20"/>
        </w:rPr>
        <w:t>: Pored općih uvjeta predviđenih u članku 89. Zakona o državnim službenicima i namještenicima u tijelima državne službe u Hercegbosanskoj županiji, kandidati trebaju  ispunjavati i posebne uvjete propisane Pravilnikom o unutarnjem ustrojstvu Ministarstva unutarnjih poslova Kantona 10,i to:</w:t>
      </w:r>
    </w:p>
    <w:p w14:paraId="621C399A" w14:textId="1D775FCD" w:rsidR="00E9452D" w:rsidRPr="003D051C" w:rsidRDefault="00E9452D" w:rsidP="00E9452D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 xml:space="preserve">               -  završena gimnazija, ekonomska,</w:t>
      </w:r>
      <w:r w:rsidR="004F10CF" w:rsidRPr="003D051C">
        <w:rPr>
          <w:rFonts w:ascii="Arial" w:hAnsi="Arial" w:cs="Arial"/>
          <w:sz w:val="20"/>
          <w:szCs w:val="20"/>
        </w:rPr>
        <w:t xml:space="preserve"> upravna,</w:t>
      </w:r>
      <w:r w:rsidRPr="003D051C">
        <w:rPr>
          <w:rFonts w:ascii="Arial" w:hAnsi="Arial" w:cs="Arial"/>
          <w:sz w:val="20"/>
          <w:szCs w:val="20"/>
        </w:rPr>
        <w:t xml:space="preserve"> tehnička škola SSS – IV stupanj,</w:t>
      </w:r>
    </w:p>
    <w:p w14:paraId="6FDAA601" w14:textId="6BE7CDD7" w:rsidR="00E9452D" w:rsidRPr="003D051C" w:rsidRDefault="00E9452D" w:rsidP="00E9452D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 xml:space="preserve">      </w:t>
      </w:r>
      <w:r w:rsidR="00354141" w:rsidRPr="003D051C">
        <w:rPr>
          <w:rFonts w:ascii="Arial" w:hAnsi="Arial" w:cs="Arial"/>
          <w:sz w:val="20"/>
          <w:szCs w:val="20"/>
        </w:rPr>
        <w:t xml:space="preserve">         -  najmanje 10 mjeseci</w:t>
      </w:r>
      <w:r w:rsidRPr="003D051C">
        <w:rPr>
          <w:rFonts w:ascii="Arial" w:hAnsi="Arial" w:cs="Arial"/>
          <w:sz w:val="20"/>
          <w:szCs w:val="20"/>
        </w:rPr>
        <w:t xml:space="preserve"> radnog iskustva u struci,</w:t>
      </w:r>
    </w:p>
    <w:p w14:paraId="693F93D3" w14:textId="3C116E58" w:rsidR="00E9452D" w:rsidRPr="003D051C" w:rsidRDefault="00E9452D" w:rsidP="00E9452D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 xml:space="preserve">               -  položen stručni</w:t>
      </w:r>
      <w:r w:rsidR="00354141" w:rsidRPr="003D051C">
        <w:rPr>
          <w:rFonts w:ascii="Arial" w:hAnsi="Arial" w:cs="Arial"/>
          <w:sz w:val="20"/>
          <w:szCs w:val="20"/>
        </w:rPr>
        <w:t xml:space="preserve"> upravni ispit za namještenike </w:t>
      </w:r>
      <w:r w:rsidRPr="003D051C">
        <w:rPr>
          <w:rFonts w:ascii="Arial" w:hAnsi="Arial" w:cs="Arial"/>
          <w:sz w:val="20"/>
          <w:szCs w:val="20"/>
        </w:rPr>
        <w:t>sa SSS</w:t>
      </w:r>
      <w:r w:rsidR="004F10CF" w:rsidRPr="003D051C">
        <w:rPr>
          <w:rFonts w:ascii="Arial" w:hAnsi="Arial" w:cs="Arial"/>
          <w:sz w:val="20"/>
          <w:szCs w:val="20"/>
        </w:rPr>
        <w:t>,</w:t>
      </w:r>
    </w:p>
    <w:p w14:paraId="1E932E2A" w14:textId="720530A9" w:rsidR="004F10CF" w:rsidRPr="003D051C" w:rsidRDefault="004F10CF" w:rsidP="00E9452D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 xml:space="preserve">               -  poznavanje rada na računalu.</w:t>
      </w:r>
    </w:p>
    <w:p w14:paraId="022CEBAD" w14:textId="77777777" w:rsidR="0062178C" w:rsidRPr="003D051C" w:rsidRDefault="0062178C" w:rsidP="00E9452D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45E5EEE" w14:textId="192EB34A" w:rsidR="0062178C" w:rsidRDefault="00600068" w:rsidP="0062178C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sz w:val="20"/>
          <w:szCs w:val="20"/>
        </w:rPr>
        <w:t>Osnovna neto plaća:1.323</w:t>
      </w:r>
      <w:r w:rsidR="0062178C" w:rsidRPr="003D051C">
        <w:rPr>
          <w:rFonts w:ascii="Arial" w:hAnsi="Arial" w:cs="Arial"/>
          <w:sz w:val="20"/>
          <w:szCs w:val="20"/>
        </w:rPr>
        <w:t>,00 KM uvećana za iznos</w:t>
      </w:r>
      <w:r w:rsidRPr="003D051C">
        <w:rPr>
          <w:rFonts w:ascii="Arial" w:hAnsi="Arial" w:cs="Arial"/>
          <w:sz w:val="20"/>
          <w:szCs w:val="20"/>
        </w:rPr>
        <w:t xml:space="preserve"> razlike do 70% prosječne neto </w:t>
      </w:r>
      <w:r w:rsidR="0062178C" w:rsidRPr="003D051C">
        <w:rPr>
          <w:rFonts w:ascii="Arial" w:hAnsi="Arial" w:cs="Arial"/>
          <w:sz w:val="20"/>
          <w:szCs w:val="20"/>
        </w:rPr>
        <w:t xml:space="preserve">plaće isplaćene u Federaciji  Bosne i Hercegovine prema posljednjem objavljenom  statističkom podatku.  </w:t>
      </w:r>
    </w:p>
    <w:p w14:paraId="2FA0EB36" w14:textId="77777777" w:rsidR="003D051C" w:rsidRPr="003D051C" w:rsidRDefault="003D051C" w:rsidP="0062178C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4912D1CE" w14:textId="77777777" w:rsidR="007A795E" w:rsidRPr="003D051C" w:rsidRDefault="007A795E" w:rsidP="007A795E">
      <w:pPr>
        <w:pStyle w:val="Standard"/>
        <w:tabs>
          <w:tab w:val="left" w:pos="426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3D051C">
        <w:rPr>
          <w:rFonts w:ascii="Arial" w:hAnsi="Arial" w:cs="Arial"/>
          <w:b/>
          <w:bCs/>
          <w:sz w:val="20"/>
          <w:szCs w:val="20"/>
        </w:rPr>
        <w:t>II</w:t>
      </w:r>
    </w:p>
    <w:p w14:paraId="7207B7F4" w14:textId="77777777" w:rsidR="007A795E" w:rsidRPr="003D051C" w:rsidRDefault="007A795E" w:rsidP="007A795E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hAnsi="Arial" w:cs="Arial"/>
          <w:b/>
          <w:bCs/>
          <w:sz w:val="20"/>
          <w:szCs w:val="20"/>
        </w:rPr>
        <w:t xml:space="preserve"> Uz potpisanu prijavu na oglas sa kratkim životopisom kandidati su dužni priložiti slijedeće dokumente u</w:t>
      </w:r>
      <w:r w:rsidRPr="003D051C">
        <w:rPr>
          <w:rFonts w:ascii="Arial" w:hAnsi="Arial" w:cs="Arial"/>
          <w:sz w:val="20"/>
          <w:szCs w:val="20"/>
        </w:rPr>
        <w:t xml:space="preserve"> </w:t>
      </w:r>
      <w:r w:rsidRPr="003D051C">
        <w:rPr>
          <w:rFonts w:ascii="Arial" w:hAnsi="Arial" w:cs="Arial"/>
          <w:b/>
          <w:bCs/>
          <w:sz w:val="20"/>
          <w:szCs w:val="20"/>
        </w:rPr>
        <w:t>originalu ili  ovjerenoj preslici:</w:t>
      </w:r>
      <w:r w:rsidRPr="003D051C">
        <w:rPr>
          <w:rFonts w:ascii="Arial" w:hAnsi="Arial" w:cs="Arial"/>
          <w:sz w:val="20"/>
          <w:szCs w:val="20"/>
          <w:lang w:val="de-DE"/>
        </w:rPr>
        <w:t xml:space="preserve">      </w:t>
      </w:r>
    </w:p>
    <w:p w14:paraId="2D290FF7" w14:textId="27B1DEA8" w:rsidR="007A795E" w:rsidRPr="003D051C" w:rsidRDefault="007A795E" w:rsidP="007A795E">
      <w:pPr>
        <w:pStyle w:val="Default"/>
        <w:spacing w:after="28"/>
        <w:rPr>
          <w:rFonts w:ascii="Arial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 xml:space="preserve">- </w:t>
      </w:r>
      <w:r w:rsidRPr="003D051C">
        <w:rPr>
          <w:rFonts w:ascii="Arial" w:eastAsia="Bell MT" w:hAnsi="Arial" w:cs="Arial"/>
          <w:sz w:val="20"/>
          <w:szCs w:val="20"/>
        </w:rPr>
        <w:t>uvjerenje o dr</w:t>
      </w:r>
      <w:r w:rsidRPr="003D051C">
        <w:rPr>
          <w:rFonts w:ascii="Arial" w:eastAsia="Times New Roman" w:hAnsi="Arial" w:cs="Arial"/>
          <w:sz w:val="20"/>
          <w:szCs w:val="20"/>
        </w:rPr>
        <w:t>ž</w:t>
      </w:r>
      <w:r w:rsidR="007B1D50">
        <w:rPr>
          <w:rFonts w:ascii="Arial" w:eastAsia="Bell MT" w:hAnsi="Arial" w:cs="Arial"/>
          <w:sz w:val="20"/>
          <w:szCs w:val="20"/>
        </w:rPr>
        <w:t>avljanstvu (</w:t>
      </w:r>
      <w:r w:rsidRPr="003D051C">
        <w:rPr>
          <w:rFonts w:ascii="Arial" w:eastAsia="Bell MT" w:hAnsi="Arial" w:cs="Arial"/>
          <w:sz w:val="20"/>
          <w:szCs w:val="20"/>
        </w:rPr>
        <w:t>ne starije od 6 mjeseci),</w:t>
      </w:r>
    </w:p>
    <w:p w14:paraId="1B56482E" w14:textId="01621029" w:rsidR="007A795E" w:rsidRPr="003D051C" w:rsidRDefault="007A795E" w:rsidP="007A795E">
      <w:pPr>
        <w:pStyle w:val="Default"/>
        <w:spacing w:after="28"/>
        <w:rPr>
          <w:rFonts w:ascii="Arial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 xml:space="preserve">- </w:t>
      </w:r>
      <w:r w:rsidRPr="003D051C">
        <w:rPr>
          <w:rFonts w:ascii="Arial" w:eastAsia="Bell MT" w:hAnsi="Arial" w:cs="Arial"/>
          <w:sz w:val="20"/>
          <w:szCs w:val="20"/>
        </w:rPr>
        <w:t>uvjerenje</w:t>
      </w:r>
      <w:r w:rsidR="00B403A8" w:rsidRPr="003D051C">
        <w:rPr>
          <w:rFonts w:ascii="Arial" w:eastAsia="Bell MT" w:hAnsi="Arial" w:cs="Arial"/>
          <w:sz w:val="20"/>
          <w:szCs w:val="20"/>
        </w:rPr>
        <w:t>/izvod</w:t>
      </w:r>
      <w:r w:rsidRPr="003D051C">
        <w:rPr>
          <w:rFonts w:ascii="Arial" w:eastAsia="Bell MT" w:hAnsi="Arial" w:cs="Arial"/>
          <w:sz w:val="20"/>
          <w:szCs w:val="20"/>
        </w:rPr>
        <w:t xml:space="preserve"> iz mati</w:t>
      </w:r>
      <w:r w:rsidRPr="003D051C">
        <w:rPr>
          <w:rFonts w:ascii="Arial" w:eastAsia="Times New Roman" w:hAnsi="Arial" w:cs="Arial"/>
          <w:sz w:val="20"/>
          <w:szCs w:val="20"/>
        </w:rPr>
        <w:t>č</w:t>
      </w:r>
      <w:r w:rsidRPr="003D051C">
        <w:rPr>
          <w:rFonts w:ascii="Arial" w:eastAsia="Bell MT" w:hAnsi="Arial" w:cs="Arial"/>
          <w:sz w:val="20"/>
          <w:szCs w:val="20"/>
        </w:rPr>
        <w:t>ne knjige ro</w:t>
      </w:r>
      <w:r w:rsidRPr="003D051C">
        <w:rPr>
          <w:rFonts w:ascii="Arial" w:eastAsia="Times New Roman" w:hAnsi="Arial" w:cs="Arial"/>
          <w:sz w:val="20"/>
          <w:szCs w:val="20"/>
        </w:rPr>
        <w:t>đ</w:t>
      </w:r>
      <w:r w:rsidRPr="003D051C">
        <w:rPr>
          <w:rFonts w:ascii="Arial" w:eastAsia="Bell MT" w:hAnsi="Arial" w:cs="Arial"/>
          <w:sz w:val="20"/>
          <w:szCs w:val="20"/>
        </w:rPr>
        <w:t>enih (sa rokom važenja trajno),</w:t>
      </w:r>
    </w:p>
    <w:p w14:paraId="581BD132" w14:textId="53FC91A2" w:rsidR="007A795E" w:rsidRPr="003D051C" w:rsidRDefault="007A795E" w:rsidP="007A795E">
      <w:pPr>
        <w:pStyle w:val="Default"/>
        <w:spacing w:after="28"/>
        <w:rPr>
          <w:rFonts w:ascii="Arial" w:eastAsia="Times New Roman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>- diplomu/svjedodžbu o završenoj SSS(diploma/svjedodžba mora biti  nostrificirana ukoliko tražena škola  nije završena u BiH),</w:t>
      </w:r>
    </w:p>
    <w:p w14:paraId="3E3545C1" w14:textId="77777777" w:rsidR="007A795E" w:rsidRPr="003D051C" w:rsidRDefault="007A795E" w:rsidP="00941326">
      <w:pPr>
        <w:pStyle w:val="Default"/>
        <w:spacing w:after="28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 xml:space="preserve">- </w:t>
      </w:r>
      <w:r w:rsidRPr="003D051C">
        <w:rPr>
          <w:rFonts w:ascii="Arial" w:eastAsia="Bell MT" w:hAnsi="Arial" w:cs="Arial"/>
          <w:sz w:val="20"/>
          <w:szCs w:val="20"/>
        </w:rPr>
        <w:t>ovjerenu izjavu kandidata da u posljednje dvije godine do dana objavljivanja oglasa nije otpušten iz tijela dr</w:t>
      </w:r>
      <w:r w:rsidRPr="003D051C">
        <w:rPr>
          <w:rFonts w:ascii="Arial" w:eastAsia="Times New Roman" w:hAnsi="Arial" w:cs="Arial"/>
          <w:sz w:val="20"/>
          <w:szCs w:val="20"/>
        </w:rPr>
        <w:t>ž</w:t>
      </w:r>
      <w:r w:rsidRPr="003D051C">
        <w:rPr>
          <w:rFonts w:ascii="Arial" w:eastAsia="Bell MT" w:hAnsi="Arial" w:cs="Arial"/>
          <w:sz w:val="20"/>
          <w:szCs w:val="20"/>
        </w:rPr>
        <w:t>avne slu</w:t>
      </w:r>
      <w:r w:rsidRPr="003D051C">
        <w:rPr>
          <w:rFonts w:ascii="Arial" w:eastAsia="Times New Roman" w:hAnsi="Arial" w:cs="Arial"/>
          <w:sz w:val="20"/>
          <w:szCs w:val="20"/>
        </w:rPr>
        <w:t>ž</w:t>
      </w:r>
      <w:r w:rsidRPr="003D051C">
        <w:rPr>
          <w:rFonts w:ascii="Arial" w:eastAsia="Bell MT" w:hAnsi="Arial" w:cs="Arial"/>
          <w:sz w:val="20"/>
          <w:szCs w:val="20"/>
        </w:rPr>
        <w:t>be kao rezultat stegovne kazne na bilo kojoj razini vlasti u Federaciji Bosne i Hercegovine, odnosno u Bosni i Hercegovini,</w:t>
      </w:r>
    </w:p>
    <w:p w14:paraId="1CC1C7BF" w14:textId="456EA875" w:rsidR="007A795E" w:rsidRPr="003D051C" w:rsidRDefault="007A795E" w:rsidP="00941326">
      <w:pPr>
        <w:pStyle w:val="Default"/>
        <w:spacing w:after="28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>-</w:t>
      </w:r>
      <w:r w:rsidR="00600068" w:rsidRPr="003D051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3D051C">
        <w:rPr>
          <w:rFonts w:ascii="Arial" w:eastAsia="Bell MT" w:hAnsi="Arial" w:cs="Arial"/>
          <w:sz w:val="20"/>
          <w:szCs w:val="20"/>
        </w:rPr>
        <w:t>ovjerenu izjavu kandidata da nije obuhva</w:t>
      </w:r>
      <w:r w:rsidRPr="003D051C">
        <w:rPr>
          <w:rFonts w:ascii="Arial" w:eastAsia="Times New Roman" w:hAnsi="Arial" w:cs="Arial"/>
          <w:sz w:val="20"/>
          <w:szCs w:val="20"/>
        </w:rPr>
        <w:t>ć</w:t>
      </w:r>
      <w:r w:rsidRPr="003D051C">
        <w:rPr>
          <w:rFonts w:ascii="Arial" w:eastAsia="Bell MT" w:hAnsi="Arial" w:cs="Arial"/>
          <w:sz w:val="20"/>
          <w:szCs w:val="20"/>
        </w:rPr>
        <w:t xml:space="preserve">en odredbom </w:t>
      </w:r>
      <w:r w:rsidRPr="003D051C">
        <w:rPr>
          <w:rFonts w:ascii="Arial" w:eastAsia="Times New Roman" w:hAnsi="Arial" w:cs="Arial"/>
          <w:sz w:val="20"/>
          <w:szCs w:val="20"/>
        </w:rPr>
        <w:t>č</w:t>
      </w:r>
      <w:r w:rsidRPr="003D051C">
        <w:rPr>
          <w:rFonts w:ascii="Arial" w:eastAsia="Bell MT" w:hAnsi="Arial" w:cs="Arial"/>
          <w:sz w:val="20"/>
          <w:szCs w:val="20"/>
        </w:rPr>
        <w:t>lanka IX. 1. Ustava Bosne i Hercegovine,</w:t>
      </w:r>
    </w:p>
    <w:p w14:paraId="51189A91" w14:textId="33DAC0C8" w:rsidR="007A795E" w:rsidRPr="003D051C" w:rsidRDefault="00016BE5" w:rsidP="00941326">
      <w:pPr>
        <w:pStyle w:val="Default"/>
        <w:spacing w:after="28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- </w:t>
      </w:r>
      <w:r w:rsidR="007A795E" w:rsidRPr="003D051C">
        <w:rPr>
          <w:rFonts w:ascii="Arial" w:eastAsia="Bell MT" w:hAnsi="Arial" w:cs="Arial"/>
          <w:sz w:val="20"/>
          <w:szCs w:val="20"/>
        </w:rPr>
        <w:t>ovjerenu izjavu kandidata da mu/joj nije pravomo</w:t>
      </w:r>
      <w:r w:rsidR="007A795E" w:rsidRPr="003D051C">
        <w:rPr>
          <w:rFonts w:ascii="Arial" w:eastAsia="Times New Roman" w:hAnsi="Arial" w:cs="Arial"/>
          <w:sz w:val="20"/>
          <w:szCs w:val="20"/>
        </w:rPr>
        <w:t>ć</w:t>
      </w:r>
      <w:r w:rsidR="007A795E" w:rsidRPr="003D051C">
        <w:rPr>
          <w:rFonts w:ascii="Arial" w:eastAsia="Bell MT" w:hAnsi="Arial" w:cs="Arial"/>
          <w:sz w:val="20"/>
          <w:szCs w:val="20"/>
        </w:rPr>
        <w:t>nom sudskom presudom izre</w:t>
      </w:r>
      <w:r w:rsidR="007A795E" w:rsidRPr="003D051C">
        <w:rPr>
          <w:rFonts w:ascii="Arial" w:eastAsia="Times New Roman" w:hAnsi="Arial" w:cs="Arial"/>
          <w:sz w:val="20"/>
          <w:szCs w:val="20"/>
        </w:rPr>
        <w:t>č</w:t>
      </w:r>
      <w:r w:rsidR="007A795E" w:rsidRPr="003D051C">
        <w:rPr>
          <w:rFonts w:ascii="Arial" w:eastAsia="Bell MT" w:hAnsi="Arial" w:cs="Arial"/>
          <w:sz w:val="20"/>
          <w:szCs w:val="20"/>
        </w:rPr>
        <w:t xml:space="preserve">ena zaštitna mjera, odnosno sigurnosna mjera zabrane obavljanja poslova namještenika, odnosno radnog mjesta za koje se prijavljuje, a </w:t>
      </w:r>
      <w:r w:rsidR="007A795E" w:rsidRPr="003D051C">
        <w:rPr>
          <w:rFonts w:ascii="Arial" w:eastAsia="Times New Roman" w:hAnsi="Arial" w:cs="Arial"/>
          <w:sz w:val="20"/>
          <w:szCs w:val="20"/>
        </w:rPr>
        <w:t>č</w:t>
      </w:r>
      <w:r w:rsidR="007A795E" w:rsidRPr="003D051C">
        <w:rPr>
          <w:rFonts w:ascii="Arial" w:eastAsia="Bell MT" w:hAnsi="Arial" w:cs="Arial"/>
          <w:sz w:val="20"/>
          <w:szCs w:val="20"/>
        </w:rPr>
        <w:t>ije trajanje nije isteklo do krajnjeg roka za podnošenje prijave na ovaj oglas,</w:t>
      </w:r>
    </w:p>
    <w:p w14:paraId="4B8C169C" w14:textId="77777777" w:rsidR="00FC343C" w:rsidRDefault="00FC343C" w:rsidP="00941326">
      <w:pPr>
        <w:pStyle w:val="Default"/>
        <w:spacing w:after="28"/>
        <w:jc w:val="both"/>
        <w:rPr>
          <w:rFonts w:ascii="Arial" w:eastAsia="Times New Roman" w:hAnsi="Arial" w:cs="Arial"/>
          <w:sz w:val="20"/>
          <w:szCs w:val="20"/>
        </w:rPr>
      </w:pPr>
    </w:p>
    <w:p w14:paraId="7D82DDE2" w14:textId="77777777" w:rsidR="00FC343C" w:rsidRDefault="00FC343C" w:rsidP="00941326">
      <w:pPr>
        <w:pStyle w:val="Default"/>
        <w:spacing w:after="28"/>
        <w:jc w:val="both"/>
        <w:rPr>
          <w:rFonts w:ascii="Arial" w:eastAsia="Times New Roman" w:hAnsi="Arial" w:cs="Arial"/>
          <w:sz w:val="20"/>
          <w:szCs w:val="20"/>
        </w:rPr>
      </w:pPr>
    </w:p>
    <w:p w14:paraId="37EE7EA6" w14:textId="584C2DB8" w:rsidR="007A795E" w:rsidRPr="003D051C" w:rsidRDefault="007A795E" w:rsidP="00941326">
      <w:pPr>
        <w:pStyle w:val="Default"/>
        <w:spacing w:after="28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>-</w:t>
      </w:r>
      <w:r w:rsidRPr="003D051C">
        <w:rPr>
          <w:rFonts w:ascii="Arial" w:eastAsia="Bell MT" w:hAnsi="Arial" w:cs="Arial"/>
          <w:sz w:val="20"/>
          <w:szCs w:val="20"/>
        </w:rPr>
        <w:t xml:space="preserve"> ovjerenu izjavu kandidata  da se protiv kandidata  ne vodi kazneni postupak ili da nije osu</w:t>
      </w:r>
      <w:r w:rsidRPr="003D051C">
        <w:rPr>
          <w:rFonts w:ascii="Arial" w:eastAsia="Times New Roman" w:hAnsi="Arial" w:cs="Arial"/>
          <w:sz w:val="20"/>
          <w:szCs w:val="20"/>
        </w:rPr>
        <w:t>đ</w:t>
      </w:r>
      <w:r w:rsidRPr="003D051C">
        <w:rPr>
          <w:rFonts w:ascii="Arial" w:eastAsia="Bell MT" w:hAnsi="Arial" w:cs="Arial"/>
          <w:sz w:val="20"/>
          <w:szCs w:val="20"/>
        </w:rPr>
        <w:t>en/a za kaznena djela za koja je propisana kazna od najmanje dvije godine zatvora prema doma</w:t>
      </w:r>
      <w:r w:rsidRPr="003D051C">
        <w:rPr>
          <w:rFonts w:ascii="Arial" w:eastAsia="Times New Roman" w:hAnsi="Arial" w:cs="Arial"/>
          <w:sz w:val="20"/>
          <w:szCs w:val="20"/>
        </w:rPr>
        <w:t>ć</w:t>
      </w:r>
      <w:r w:rsidRPr="003D051C">
        <w:rPr>
          <w:rFonts w:ascii="Arial" w:eastAsia="Bell MT" w:hAnsi="Arial" w:cs="Arial"/>
          <w:sz w:val="20"/>
          <w:szCs w:val="20"/>
        </w:rPr>
        <w:t>em ili me</w:t>
      </w:r>
      <w:r w:rsidRPr="003D051C">
        <w:rPr>
          <w:rFonts w:ascii="Arial" w:eastAsia="Times New Roman" w:hAnsi="Arial" w:cs="Arial"/>
          <w:sz w:val="20"/>
          <w:szCs w:val="20"/>
        </w:rPr>
        <w:t>đ</w:t>
      </w:r>
      <w:r w:rsidRPr="003D051C">
        <w:rPr>
          <w:rFonts w:ascii="Arial" w:eastAsia="Bell MT" w:hAnsi="Arial" w:cs="Arial"/>
          <w:sz w:val="20"/>
          <w:szCs w:val="20"/>
        </w:rPr>
        <w:t xml:space="preserve">unarodnom pravu, za kaznena djela protiv </w:t>
      </w:r>
      <w:r w:rsidRPr="003D051C">
        <w:rPr>
          <w:rFonts w:ascii="Arial" w:eastAsia="Times New Roman" w:hAnsi="Arial" w:cs="Arial"/>
          <w:sz w:val="20"/>
          <w:szCs w:val="20"/>
        </w:rPr>
        <w:t>ž</w:t>
      </w:r>
      <w:r w:rsidRPr="003D051C">
        <w:rPr>
          <w:rFonts w:ascii="Arial" w:eastAsia="Bell MT" w:hAnsi="Arial" w:cs="Arial"/>
          <w:sz w:val="20"/>
          <w:szCs w:val="20"/>
        </w:rPr>
        <w:t xml:space="preserve">ivota i tijela, </w:t>
      </w:r>
      <w:r w:rsidRPr="003D051C">
        <w:rPr>
          <w:rFonts w:ascii="Arial" w:eastAsia="Times New Roman" w:hAnsi="Arial" w:cs="Arial"/>
          <w:sz w:val="20"/>
          <w:szCs w:val="20"/>
        </w:rPr>
        <w:t>č</w:t>
      </w:r>
      <w:r w:rsidRPr="003D051C">
        <w:rPr>
          <w:rFonts w:ascii="Arial" w:eastAsia="Bell MT" w:hAnsi="Arial" w:cs="Arial"/>
          <w:sz w:val="20"/>
          <w:szCs w:val="20"/>
        </w:rPr>
        <w:t>ovje</w:t>
      </w:r>
      <w:r w:rsidRPr="003D051C">
        <w:rPr>
          <w:rFonts w:ascii="Arial" w:eastAsia="Times New Roman" w:hAnsi="Arial" w:cs="Arial"/>
          <w:sz w:val="20"/>
          <w:szCs w:val="20"/>
        </w:rPr>
        <w:t>č</w:t>
      </w:r>
      <w:r w:rsidRPr="003D051C">
        <w:rPr>
          <w:rFonts w:ascii="Arial" w:eastAsia="Bell MT" w:hAnsi="Arial" w:cs="Arial"/>
          <w:sz w:val="20"/>
          <w:szCs w:val="20"/>
        </w:rPr>
        <w:t>nosti, morala, javnog ili privatnog vlasništva, javne uprave i javnog interesa ili zbog pronevjere u javnom sektoru, osim ako je nastupila rehabilitacija prema posebnom zakonu,</w:t>
      </w:r>
    </w:p>
    <w:p w14:paraId="537D7534" w14:textId="6A6FD9F8" w:rsidR="007A795E" w:rsidRPr="003D051C" w:rsidRDefault="007A795E" w:rsidP="007A795E">
      <w:pPr>
        <w:pStyle w:val="Default"/>
        <w:spacing w:after="28"/>
        <w:rPr>
          <w:rFonts w:ascii="Arial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 xml:space="preserve">- </w:t>
      </w:r>
      <w:r w:rsidRPr="003D051C">
        <w:rPr>
          <w:rFonts w:ascii="Arial" w:eastAsia="Bell MT" w:hAnsi="Arial" w:cs="Arial"/>
          <w:sz w:val="20"/>
          <w:szCs w:val="20"/>
        </w:rPr>
        <w:t>uvjerenje o polo</w:t>
      </w:r>
      <w:r w:rsidRPr="003D051C">
        <w:rPr>
          <w:rFonts w:ascii="Arial" w:eastAsia="Times New Roman" w:hAnsi="Arial" w:cs="Arial"/>
          <w:sz w:val="20"/>
          <w:szCs w:val="20"/>
        </w:rPr>
        <w:t>ž</w:t>
      </w:r>
      <w:r w:rsidRPr="003D051C">
        <w:rPr>
          <w:rFonts w:ascii="Arial" w:eastAsia="Bell MT" w:hAnsi="Arial" w:cs="Arial"/>
          <w:sz w:val="20"/>
          <w:szCs w:val="20"/>
        </w:rPr>
        <w:t>enom stru</w:t>
      </w:r>
      <w:r w:rsidRPr="003D051C">
        <w:rPr>
          <w:rFonts w:ascii="Arial" w:eastAsia="Times New Roman" w:hAnsi="Arial" w:cs="Arial"/>
          <w:sz w:val="20"/>
          <w:szCs w:val="20"/>
        </w:rPr>
        <w:t>č</w:t>
      </w:r>
      <w:r w:rsidR="00600068" w:rsidRPr="003D051C">
        <w:rPr>
          <w:rFonts w:ascii="Arial" w:eastAsia="Bell MT" w:hAnsi="Arial" w:cs="Arial"/>
          <w:sz w:val="20"/>
          <w:szCs w:val="20"/>
        </w:rPr>
        <w:t xml:space="preserve">nom </w:t>
      </w:r>
      <w:r w:rsidRPr="003D051C">
        <w:rPr>
          <w:rFonts w:ascii="Arial" w:eastAsia="Bell MT" w:hAnsi="Arial" w:cs="Arial"/>
          <w:sz w:val="20"/>
          <w:szCs w:val="20"/>
        </w:rPr>
        <w:t>upravnom ispitu za namješte</w:t>
      </w:r>
      <w:r w:rsidR="00600068" w:rsidRPr="003D051C">
        <w:rPr>
          <w:rFonts w:ascii="Arial" w:eastAsia="Bell MT" w:hAnsi="Arial" w:cs="Arial"/>
          <w:sz w:val="20"/>
          <w:szCs w:val="20"/>
        </w:rPr>
        <w:t>nike</w:t>
      </w:r>
      <w:r w:rsidRPr="003D051C">
        <w:rPr>
          <w:rFonts w:ascii="Arial" w:eastAsia="Bell MT" w:hAnsi="Arial" w:cs="Arial"/>
          <w:sz w:val="20"/>
          <w:szCs w:val="20"/>
        </w:rPr>
        <w:t xml:space="preserve"> sa SSS,</w:t>
      </w:r>
    </w:p>
    <w:p w14:paraId="0F063000" w14:textId="77243FDA" w:rsidR="007A795E" w:rsidRPr="003D051C" w:rsidRDefault="007A795E" w:rsidP="007A795E">
      <w:pPr>
        <w:pStyle w:val="Default"/>
        <w:spacing w:after="28"/>
        <w:rPr>
          <w:rFonts w:ascii="Arial" w:eastAsia="Bell MT" w:hAnsi="Arial" w:cs="Arial"/>
          <w:sz w:val="20"/>
          <w:szCs w:val="20"/>
        </w:rPr>
      </w:pPr>
      <w:r w:rsidRPr="003D051C">
        <w:rPr>
          <w:rFonts w:ascii="Arial" w:eastAsia="Times New Roman" w:hAnsi="Arial" w:cs="Arial"/>
          <w:sz w:val="20"/>
          <w:szCs w:val="20"/>
        </w:rPr>
        <w:t xml:space="preserve">- </w:t>
      </w:r>
      <w:r w:rsidR="00600068" w:rsidRPr="003D051C">
        <w:rPr>
          <w:rFonts w:ascii="Arial" w:eastAsia="Bell MT" w:hAnsi="Arial" w:cs="Arial"/>
          <w:sz w:val="20"/>
          <w:szCs w:val="20"/>
        </w:rPr>
        <w:t>uvjerenje/potvrdu  o traženom radnom iskustvu u struci sa</w:t>
      </w:r>
      <w:r w:rsidRPr="003D051C">
        <w:rPr>
          <w:rFonts w:ascii="Arial" w:eastAsia="Bell MT" w:hAnsi="Arial" w:cs="Arial"/>
          <w:sz w:val="20"/>
          <w:szCs w:val="20"/>
        </w:rPr>
        <w:t xml:space="preserve"> SSS</w:t>
      </w:r>
      <w:r w:rsidR="000C26D1" w:rsidRPr="003D051C">
        <w:rPr>
          <w:rFonts w:ascii="Arial" w:eastAsia="Bell MT" w:hAnsi="Arial" w:cs="Arial"/>
          <w:sz w:val="20"/>
          <w:szCs w:val="20"/>
        </w:rPr>
        <w:t>,</w:t>
      </w:r>
    </w:p>
    <w:p w14:paraId="774785E0" w14:textId="2087127A" w:rsidR="004F10CF" w:rsidRPr="003D051C" w:rsidRDefault="000D73E7" w:rsidP="00941326">
      <w:pPr>
        <w:pStyle w:val="Default"/>
        <w:spacing w:after="28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Bell MT" w:hAnsi="Arial" w:cs="Arial"/>
          <w:sz w:val="20"/>
          <w:szCs w:val="20"/>
        </w:rPr>
        <w:t xml:space="preserve">- </w:t>
      </w:r>
      <w:r w:rsidR="004F10CF" w:rsidRPr="003D051C">
        <w:rPr>
          <w:rFonts w:ascii="Arial" w:eastAsia="Bell MT" w:hAnsi="Arial" w:cs="Arial"/>
          <w:sz w:val="20"/>
          <w:szCs w:val="20"/>
        </w:rPr>
        <w:t>dokaz o poznavanju rada na računalu (kao valjan dokaz za poznavanje rada na računalu neće se priznati dostavljeno uvjerenje /potvrda poslodavca gdje je kandidat bio u radnom odnosu i kojim poslodavac potvrđuje poznavanje rada na računalu)</w:t>
      </w:r>
      <w:r w:rsidR="00FC343C">
        <w:rPr>
          <w:rFonts w:ascii="Arial" w:eastAsia="Bell MT" w:hAnsi="Arial" w:cs="Arial"/>
          <w:sz w:val="20"/>
          <w:szCs w:val="20"/>
        </w:rPr>
        <w:t>.</w:t>
      </w:r>
    </w:p>
    <w:p w14:paraId="29FD08BD" w14:textId="77777777" w:rsidR="00B403A8" w:rsidRPr="003D051C" w:rsidRDefault="00B403A8" w:rsidP="007A795E">
      <w:pPr>
        <w:pStyle w:val="Default"/>
        <w:spacing w:after="28"/>
        <w:rPr>
          <w:rFonts w:ascii="Arial" w:hAnsi="Arial" w:cs="Arial"/>
          <w:sz w:val="20"/>
          <w:szCs w:val="20"/>
        </w:rPr>
      </w:pPr>
    </w:p>
    <w:p w14:paraId="7B6C16E2" w14:textId="77777777" w:rsidR="007A795E" w:rsidRPr="003D051C" w:rsidRDefault="007A795E" w:rsidP="007A795E">
      <w:pPr>
        <w:pStyle w:val="Default"/>
        <w:jc w:val="center"/>
        <w:rPr>
          <w:rFonts w:ascii="Arial" w:eastAsia="Bell MT" w:hAnsi="Arial" w:cs="Arial"/>
          <w:b/>
          <w:bCs/>
          <w:sz w:val="20"/>
          <w:szCs w:val="20"/>
        </w:rPr>
      </w:pPr>
      <w:r w:rsidRPr="003D051C">
        <w:rPr>
          <w:rFonts w:ascii="Arial" w:eastAsia="Bell MT" w:hAnsi="Arial" w:cs="Arial"/>
          <w:b/>
          <w:bCs/>
          <w:sz w:val="20"/>
          <w:szCs w:val="20"/>
        </w:rPr>
        <w:t>III</w:t>
      </w:r>
    </w:p>
    <w:p w14:paraId="7CB6E6B7" w14:textId="2BDEAED9" w:rsidR="007A795E" w:rsidRPr="003D051C" w:rsidRDefault="007A795E" w:rsidP="00B95CD9">
      <w:pPr>
        <w:pStyle w:val="Default"/>
        <w:jc w:val="both"/>
        <w:rPr>
          <w:rFonts w:ascii="Arial" w:eastAsia="Bell MT" w:hAnsi="Arial" w:cs="Arial"/>
          <w:sz w:val="20"/>
          <w:szCs w:val="20"/>
        </w:rPr>
      </w:pPr>
      <w:r w:rsidRPr="003D051C">
        <w:rPr>
          <w:rFonts w:ascii="Arial" w:eastAsia="Bell MT" w:hAnsi="Arial" w:cs="Arial"/>
          <w:sz w:val="20"/>
          <w:szCs w:val="20"/>
        </w:rPr>
        <w:t>Pravo prijave na Javni oglas imaju i osobe koje nemaju položen stručni upravni ispit za namještenike srednje stručne spreme</w:t>
      </w:r>
      <w:r w:rsidR="007D6F8B" w:rsidRPr="003D051C">
        <w:rPr>
          <w:rFonts w:ascii="Arial" w:eastAsia="Bell MT" w:hAnsi="Arial" w:cs="Arial"/>
          <w:sz w:val="20"/>
          <w:szCs w:val="20"/>
        </w:rPr>
        <w:t>.</w:t>
      </w:r>
      <w:r w:rsidRPr="003D051C">
        <w:rPr>
          <w:rFonts w:ascii="Arial" w:eastAsia="Bell MT" w:hAnsi="Arial" w:cs="Arial"/>
          <w:sz w:val="20"/>
          <w:szCs w:val="20"/>
        </w:rPr>
        <w:t xml:space="preserve"> U slučaju prijema u radni odnos kandidata koji nem</w:t>
      </w:r>
      <w:r w:rsidR="008D4EB9">
        <w:rPr>
          <w:rFonts w:ascii="Arial" w:eastAsia="Bell MT" w:hAnsi="Arial" w:cs="Arial"/>
          <w:sz w:val="20"/>
          <w:szCs w:val="20"/>
        </w:rPr>
        <w:t>a položen stručni upravni ispit</w:t>
      </w:r>
      <w:r w:rsidRPr="003D051C">
        <w:rPr>
          <w:rFonts w:ascii="Arial" w:eastAsia="Bell MT" w:hAnsi="Arial" w:cs="Arial"/>
          <w:sz w:val="20"/>
          <w:szCs w:val="20"/>
        </w:rPr>
        <w:t>, isti ga je dužan položiti u roku od 6 mjeseci od dana prijema u radni odnos.</w:t>
      </w:r>
    </w:p>
    <w:p w14:paraId="06805ABD" w14:textId="5176C0B4" w:rsidR="007A795E" w:rsidRPr="003D051C" w:rsidRDefault="007A795E" w:rsidP="00B95CD9">
      <w:pPr>
        <w:pStyle w:val="Default"/>
        <w:jc w:val="both"/>
        <w:rPr>
          <w:rFonts w:ascii="Arial" w:eastAsia="Bell MT" w:hAnsi="Arial" w:cs="Arial"/>
          <w:sz w:val="20"/>
          <w:szCs w:val="20"/>
        </w:rPr>
      </w:pPr>
      <w:r w:rsidRPr="003D051C">
        <w:rPr>
          <w:rFonts w:ascii="Arial" w:eastAsia="Bell MT" w:hAnsi="Arial" w:cs="Arial"/>
          <w:sz w:val="20"/>
          <w:szCs w:val="20"/>
        </w:rPr>
        <w:t>Javni oglas će biti objavljen u dva dnevna lista koji se distribuiraju na cijelom teritoriju Bosne i</w:t>
      </w:r>
      <w:r w:rsidR="00600068" w:rsidRPr="003D051C">
        <w:rPr>
          <w:rFonts w:ascii="Arial" w:eastAsia="Bell MT" w:hAnsi="Arial" w:cs="Arial"/>
          <w:sz w:val="20"/>
          <w:szCs w:val="20"/>
        </w:rPr>
        <w:t xml:space="preserve"> </w:t>
      </w:r>
      <w:r w:rsidRPr="003D051C">
        <w:rPr>
          <w:rFonts w:ascii="Arial" w:eastAsia="Bell MT" w:hAnsi="Arial" w:cs="Arial"/>
          <w:sz w:val="20"/>
          <w:szCs w:val="20"/>
        </w:rPr>
        <w:t>Hercegovine</w:t>
      </w:r>
      <w:r w:rsidR="000C26D1" w:rsidRPr="003D051C">
        <w:rPr>
          <w:rFonts w:ascii="Arial" w:eastAsia="Bell MT" w:hAnsi="Arial" w:cs="Arial"/>
          <w:sz w:val="20"/>
          <w:szCs w:val="20"/>
        </w:rPr>
        <w:t>,</w:t>
      </w:r>
      <w:r w:rsidRPr="003D051C">
        <w:rPr>
          <w:rFonts w:ascii="Arial" w:eastAsia="Bell MT" w:hAnsi="Arial" w:cs="Arial"/>
          <w:sz w:val="20"/>
          <w:szCs w:val="20"/>
        </w:rPr>
        <w:t xml:space="preserve"> na web stranici Ministarstva unutarnjih poslova Kantona 10</w:t>
      </w:r>
      <w:r w:rsidR="000C26D1" w:rsidRPr="003D051C">
        <w:rPr>
          <w:rFonts w:ascii="Arial" w:eastAsia="Bell MT" w:hAnsi="Arial" w:cs="Arial"/>
          <w:sz w:val="20"/>
          <w:szCs w:val="20"/>
        </w:rPr>
        <w:t xml:space="preserve"> i web stranici Vlade Hercegbosanske županije.</w:t>
      </w:r>
    </w:p>
    <w:p w14:paraId="0525B8F7" w14:textId="77777777" w:rsidR="007A795E" w:rsidRPr="003D051C" w:rsidRDefault="007A795E" w:rsidP="00B95CD9">
      <w:pPr>
        <w:pStyle w:val="Default"/>
        <w:jc w:val="both"/>
        <w:rPr>
          <w:rFonts w:ascii="Arial" w:eastAsia="Bell MT" w:hAnsi="Arial" w:cs="Arial"/>
          <w:sz w:val="20"/>
          <w:szCs w:val="20"/>
        </w:rPr>
      </w:pPr>
      <w:r w:rsidRPr="003D051C">
        <w:rPr>
          <w:rFonts w:ascii="Arial" w:eastAsia="Bell MT" w:hAnsi="Arial" w:cs="Arial"/>
          <w:sz w:val="20"/>
          <w:szCs w:val="20"/>
        </w:rPr>
        <w:t>Rok za podnošenje prijava na Javni oglas je 8 dana od dana posljednjeg objavljivanja u dnevnom tisku.</w:t>
      </w:r>
    </w:p>
    <w:p w14:paraId="133586F8" w14:textId="77777777" w:rsidR="007A795E" w:rsidRPr="003D051C" w:rsidRDefault="007A795E" w:rsidP="00B95CD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D051C">
        <w:rPr>
          <w:rFonts w:ascii="Arial" w:eastAsia="Bell MT" w:hAnsi="Arial" w:cs="Arial"/>
          <w:sz w:val="20"/>
          <w:szCs w:val="20"/>
        </w:rPr>
        <w:t>Izabrani kandidat će biti dužan dostaviti liječničko uvjerenje o zdravstvenoj sposobnosti kada rješenje o izboru postane konačno.</w:t>
      </w:r>
    </w:p>
    <w:p w14:paraId="07878428" w14:textId="20A71D56" w:rsidR="007A795E" w:rsidRPr="003D051C" w:rsidRDefault="007A795E" w:rsidP="00B95CD9">
      <w:pPr>
        <w:pStyle w:val="Tijeloteksta2"/>
        <w:jc w:val="both"/>
        <w:rPr>
          <w:sz w:val="20"/>
        </w:rPr>
      </w:pPr>
      <w:r w:rsidRPr="003D051C">
        <w:rPr>
          <w:sz w:val="20"/>
        </w:rPr>
        <w:t xml:space="preserve">Prijave s </w:t>
      </w:r>
      <w:proofErr w:type="spellStart"/>
      <w:r w:rsidRPr="003D051C">
        <w:rPr>
          <w:sz w:val="20"/>
        </w:rPr>
        <w:t>kratkim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životopisom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i</w:t>
      </w:r>
      <w:proofErr w:type="spellEnd"/>
      <w:r w:rsidRPr="003D051C">
        <w:rPr>
          <w:sz w:val="20"/>
        </w:rPr>
        <w:t xml:space="preserve"> </w:t>
      </w:r>
      <w:proofErr w:type="spellStart"/>
      <w:r w:rsidR="003D051C">
        <w:rPr>
          <w:sz w:val="20"/>
        </w:rPr>
        <w:t>potrebnom</w:t>
      </w:r>
      <w:proofErr w:type="spellEnd"/>
      <w:r w:rsidR="003D051C">
        <w:rPr>
          <w:sz w:val="20"/>
        </w:rPr>
        <w:t xml:space="preserve"> </w:t>
      </w:r>
      <w:proofErr w:type="spellStart"/>
      <w:r w:rsidR="003D051C">
        <w:rPr>
          <w:sz w:val="20"/>
        </w:rPr>
        <w:t>dokumentacijom</w:t>
      </w:r>
      <w:proofErr w:type="spellEnd"/>
      <w:r w:rsidR="003D051C">
        <w:rPr>
          <w:sz w:val="20"/>
        </w:rPr>
        <w:t xml:space="preserve"> </w:t>
      </w:r>
      <w:proofErr w:type="spellStart"/>
      <w:r w:rsidR="003D051C">
        <w:rPr>
          <w:sz w:val="20"/>
        </w:rPr>
        <w:t>treba</w:t>
      </w:r>
      <w:proofErr w:type="spellEnd"/>
      <w:r w:rsidR="003D051C">
        <w:rPr>
          <w:sz w:val="20"/>
        </w:rPr>
        <w:t xml:space="preserve"> </w:t>
      </w:r>
      <w:proofErr w:type="spellStart"/>
      <w:r w:rsidR="00AC4DD9">
        <w:rPr>
          <w:sz w:val="20"/>
        </w:rPr>
        <w:t>dostaviti</w:t>
      </w:r>
      <w:proofErr w:type="spellEnd"/>
      <w:r w:rsidR="00AC4DD9">
        <w:rPr>
          <w:sz w:val="20"/>
        </w:rPr>
        <w:t xml:space="preserve"> </w:t>
      </w:r>
      <w:r w:rsidRPr="003D051C">
        <w:rPr>
          <w:sz w:val="20"/>
        </w:rPr>
        <w:t xml:space="preserve">u </w:t>
      </w:r>
      <w:proofErr w:type="spellStart"/>
      <w:r w:rsidRPr="003D051C">
        <w:rPr>
          <w:sz w:val="20"/>
        </w:rPr>
        <w:t>zatvorenim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kovertama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neposredno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ili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putem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pošte</w:t>
      </w:r>
      <w:proofErr w:type="spellEnd"/>
      <w:r w:rsidRPr="003D051C">
        <w:rPr>
          <w:sz w:val="20"/>
        </w:rPr>
        <w:t xml:space="preserve"> preporučeno na adresu: Ministarstvo unutarnjih poslova Kantona 10, Livno, ul. S.S. </w:t>
      </w:r>
      <w:r w:rsidR="00B95CD9" w:rsidRPr="003D051C">
        <w:rPr>
          <w:sz w:val="20"/>
        </w:rPr>
        <w:t xml:space="preserve">Kranjčevića br. 9. s </w:t>
      </w:r>
      <w:proofErr w:type="spellStart"/>
      <w:r w:rsidR="00B95CD9" w:rsidRPr="003D051C">
        <w:rPr>
          <w:sz w:val="20"/>
        </w:rPr>
        <w:t>napomenom</w:t>
      </w:r>
      <w:proofErr w:type="spellEnd"/>
      <w:r w:rsidR="00B95CD9" w:rsidRPr="003D051C">
        <w:rPr>
          <w:sz w:val="20"/>
        </w:rPr>
        <w:t xml:space="preserve"> “</w:t>
      </w:r>
      <w:proofErr w:type="spellStart"/>
      <w:r w:rsidR="00B95CD9" w:rsidRPr="003D051C">
        <w:rPr>
          <w:sz w:val="20"/>
        </w:rPr>
        <w:t>prijava</w:t>
      </w:r>
      <w:proofErr w:type="spellEnd"/>
      <w:r w:rsidR="00B95CD9" w:rsidRPr="003D051C">
        <w:rPr>
          <w:sz w:val="20"/>
        </w:rPr>
        <w:t xml:space="preserve"> </w:t>
      </w:r>
      <w:proofErr w:type="spellStart"/>
      <w:r w:rsidR="00B95CD9" w:rsidRPr="003D051C">
        <w:rPr>
          <w:sz w:val="20"/>
        </w:rPr>
        <w:t>na</w:t>
      </w:r>
      <w:proofErr w:type="spellEnd"/>
      <w:r w:rsidR="00B95CD9"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Javni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ogl</w:t>
      </w:r>
      <w:r w:rsidR="00B95CD9" w:rsidRPr="003D051C">
        <w:rPr>
          <w:sz w:val="20"/>
        </w:rPr>
        <w:t>as</w:t>
      </w:r>
      <w:proofErr w:type="spellEnd"/>
      <w:r w:rsidR="00B95CD9" w:rsidRPr="003D051C">
        <w:rPr>
          <w:sz w:val="20"/>
        </w:rPr>
        <w:t xml:space="preserve"> </w:t>
      </w:r>
      <w:proofErr w:type="spellStart"/>
      <w:r w:rsidR="00B95CD9" w:rsidRPr="003D051C">
        <w:rPr>
          <w:sz w:val="20"/>
        </w:rPr>
        <w:t>za</w:t>
      </w:r>
      <w:proofErr w:type="spellEnd"/>
      <w:r w:rsidR="00B95CD9" w:rsidRPr="003D051C">
        <w:rPr>
          <w:sz w:val="20"/>
        </w:rPr>
        <w:t xml:space="preserve"> </w:t>
      </w:r>
      <w:proofErr w:type="spellStart"/>
      <w:r w:rsidR="00B95CD9" w:rsidRPr="003D051C">
        <w:rPr>
          <w:sz w:val="20"/>
        </w:rPr>
        <w:t>namještenika</w:t>
      </w:r>
      <w:proofErr w:type="spellEnd"/>
      <w:r w:rsidR="00B95CD9" w:rsidRPr="003D051C">
        <w:rPr>
          <w:sz w:val="20"/>
        </w:rPr>
        <w:t xml:space="preserve">, ne </w:t>
      </w:r>
      <w:proofErr w:type="spellStart"/>
      <w:r w:rsidR="00B95CD9" w:rsidRPr="003D051C">
        <w:rPr>
          <w:sz w:val="20"/>
        </w:rPr>
        <w:t>otvaraj</w:t>
      </w:r>
      <w:proofErr w:type="spellEnd"/>
      <w:r w:rsidR="00B95CD9" w:rsidRPr="003D051C">
        <w:rPr>
          <w:sz w:val="20"/>
        </w:rPr>
        <w:t>”</w:t>
      </w:r>
      <w:r w:rsidRPr="003D051C">
        <w:rPr>
          <w:sz w:val="20"/>
        </w:rPr>
        <w:t>.</w:t>
      </w:r>
    </w:p>
    <w:p w14:paraId="74E59E83" w14:textId="77777777" w:rsidR="007A795E" w:rsidRPr="003D051C" w:rsidRDefault="007A795E" w:rsidP="007A795E">
      <w:pPr>
        <w:pStyle w:val="Tijeloteksta2"/>
        <w:rPr>
          <w:sz w:val="20"/>
        </w:rPr>
      </w:pPr>
    </w:p>
    <w:p w14:paraId="27FEF955" w14:textId="1F1D7D1D" w:rsidR="007A795E" w:rsidRPr="003D051C" w:rsidRDefault="007A795E" w:rsidP="007A795E">
      <w:pPr>
        <w:pStyle w:val="Tijeloteksta2"/>
        <w:rPr>
          <w:sz w:val="20"/>
        </w:rPr>
      </w:pPr>
      <w:r w:rsidRPr="003D051C">
        <w:rPr>
          <w:rFonts w:eastAsia="Arial"/>
          <w:sz w:val="20"/>
        </w:rPr>
        <w:t xml:space="preserve">       </w:t>
      </w:r>
      <w:proofErr w:type="spellStart"/>
      <w:r w:rsidR="003D051C">
        <w:rPr>
          <w:sz w:val="20"/>
        </w:rPr>
        <w:t>Nepotpune</w:t>
      </w:r>
      <w:proofErr w:type="spellEnd"/>
      <w:r w:rsidR="003D051C">
        <w:rPr>
          <w:sz w:val="20"/>
        </w:rPr>
        <w:t xml:space="preserve"> </w:t>
      </w:r>
      <w:proofErr w:type="spellStart"/>
      <w:r w:rsidR="003D051C">
        <w:rPr>
          <w:sz w:val="20"/>
        </w:rPr>
        <w:t>i</w:t>
      </w:r>
      <w:proofErr w:type="spellEnd"/>
      <w:r w:rsidR="003D051C">
        <w:rPr>
          <w:sz w:val="20"/>
        </w:rPr>
        <w:t xml:space="preserve"> </w:t>
      </w:r>
      <w:proofErr w:type="spellStart"/>
      <w:r w:rsidR="003D051C">
        <w:rPr>
          <w:sz w:val="20"/>
        </w:rPr>
        <w:t>nepravodobne</w:t>
      </w:r>
      <w:proofErr w:type="spellEnd"/>
      <w:r w:rsidR="003D051C">
        <w:rPr>
          <w:sz w:val="20"/>
        </w:rPr>
        <w:t xml:space="preserve"> </w:t>
      </w:r>
      <w:proofErr w:type="spellStart"/>
      <w:r w:rsidRPr="003D051C">
        <w:rPr>
          <w:sz w:val="20"/>
        </w:rPr>
        <w:t>prijave</w:t>
      </w:r>
      <w:proofErr w:type="spellEnd"/>
      <w:r w:rsidRPr="003D051C">
        <w:rPr>
          <w:sz w:val="20"/>
        </w:rPr>
        <w:t xml:space="preserve"> </w:t>
      </w:r>
      <w:proofErr w:type="spellStart"/>
      <w:r w:rsidRPr="003D051C">
        <w:rPr>
          <w:sz w:val="20"/>
        </w:rPr>
        <w:t>neće</w:t>
      </w:r>
      <w:proofErr w:type="spellEnd"/>
      <w:r w:rsidRPr="003D051C">
        <w:rPr>
          <w:sz w:val="20"/>
        </w:rPr>
        <w:t xml:space="preserve"> se </w:t>
      </w:r>
      <w:proofErr w:type="spellStart"/>
      <w:r w:rsidRPr="003D051C">
        <w:rPr>
          <w:sz w:val="20"/>
        </w:rPr>
        <w:t>uzimati</w:t>
      </w:r>
      <w:proofErr w:type="spellEnd"/>
      <w:r w:rsidRPr="003D051C">
        <w:rPr>
          <w:sz w:val="20"/>
        </w:rPr>
        <w:t xml:space="preserve"> u razmatranje.</w:t>
      </w:r>
    </w:p>
    <w:p w14:paraId="1A0DE364" w14:textId="21D930B2" w:rsidR="008B1DC3" w:rsidRPr="003D051C" w:rsidRDefault="008B1DC3" w:rsidP="007A795E">
      <w:pPr>
        <w:pStyle w:val="Tijeloteksta2"/>
        <w:rPr>
          <w:sz w:val="20"/>
        </w:rPr>
      </w:pPr>
    </w:p>
    <w:p w14:paraId="242DED70" w14:textId="10FAB430" w:rsidR="008B1DC3" w:rsidRPr="003D051C" w:rsidRDefault="008B1DC3" w:rsidP="007A795E">
      <w:pPr>
        <w:pStyle w:val="Tijeloteksta2"/>
        <w:rPr>
          <w:sz w:val="20"/>
        </w:rPr>
      </w:pPr>
    </w:p>
    <w:p w14:paraId="7CDF4863" w14:textId="1CE8EB96" w:rsidR="008B1DC3" w:rsidRPr="003D051C" w:rsidRDefault="008B1DC3" w:rsidP="007A795E">
      <w:pPr>
        <w:pStyle w:val="Tijeloteksta2"/>
        <w:rPr>
          <w:sz w:val="20"/>
        </w:rPr>
      </w:pPr>
    </w:p>
    <w:p w14:paraId="2EA2A971" w14:textId="5C58CB41" w:rsidR="008B1DC3" w:rsidRPr="003D051C" w:rsidRDefault="008B1DC3" w:rsidP="007A795E">
      <w:pPr>
        <w:pStyle w:val="Tijeloteksta2"/>
        <w:rPr>
          <w:b w:val="0"/>
          <w:bCs w:val="0"/>
          <w:sz w:val="20"/>
        </w:rPr>
      </w:pPr>
      <w:r w:rsidRPr="003D051C">
        <w:rPr>
          <w:sz w:val="20"/>
        </w:rPr>
        <w:t xml:space="preserve">                                                                                                  </w:t>
      </w:r>
      <w:r w:rsidR="007D6F8B" w:rsidRPr="003D051C">
        <w:rPr>
          <w:sz w:val="20"/>
        </w:rPr>
        <w:t xml:space="preserve"> </w:t>
      </w:r>
      <w:r w:rsidRPr="003D051C">
        <w:rPr>
          <w:sz w:val="20"/>
        </w:rPr>
        <w:t xml:space="preserve"> </w:t>
      </w:r>
      <w:r w:rsidR="0035205C" w:rsidRPr="003D051C">
        <w:rPr>
          <w:sz w:val="20"/>
        </w:rPr>
        <w:t xml:space="preserve">         </w:t>
      </w:r>
      <w:r w:rsidRPr="003D051C">
        <w:rPr>
          <w:sz w:val="20"/>
        </w:rPr>
        <w:t xml:space="preserve">    </w:t>
      </w:r>
      <w:r w:rsidRPr="003D051C">
        <w:rPr>
          <w:b w:val="0"/>
          <w:bCs w:val="0"/>
          <w:sz w:val="20"/>
        </w:rPr>
        <w:t xml:space="preserve">M I N I S T </w:t>
      </w:r>
      <w:proofErr w:type="gramStart"/>
      <w:r w:rsidRPr="003D051C">
        <w:rPr>
          <w:b w:val="0"/>
          <w:bCs w:val="0"/>
          <w:sz w:val="20"/>
        </w:rPr>
        <w:t>A</w:t>
      </w:r>
      <w:proofErr w:type="gramEnd"/>
      <w:r w:rsidRPr="003D051C">
        <w:rPr>
          <w:b w:val="0"/>
          <w:bCs w:val="0"/>
          <w:sz w:val="20"/>
        </w:rPr>
        <w:t xml:space="preserve"> R</w:t>
      </w:r>
    </w:p>
    <w:p w14:paraId="73F26B06" w14:textId="3600AF34" w:rsidR="008B1DC3" w:rsidRPr="003D051C" w:rsidRDefault="008B1DC3" w:rsidP="007A795E">
      <w:pPr>
        <w:pStyle w:val="Tijeloteksta2"/>
        <w:rPr>
          <w:b w:val="0"/>
          <w:bCs w:val="0"/>
          <w:sz w:val="20"/>
        </w:rPr>
      </w:pPr>
    </w:p>
    <w:p w14:paraId="534E38A1" w14:textId="517AC17D" w:rsidR="008B1DC3" w:rsidRPr="003D051C" w:rsidRDefault="008B1DC3" w:rsidP="007A795E">
      <w:pPr>
        <w:pStyle w:val="Tijeloteksta2"/>
        <w:rPr>
          <w:b w:val="0"/>
          <w:bCs w:val="0"/>
          <w:sz w:val="20"/>
        </w:rPr>
      </w:pPr>
      <w:r w:rsidRPr="003D051C">
        <w:rPr>
          <w:b w:val="0"/>
          <w:bCs w:val="0"/>
          <w:sz w:val="20"/>
        </w:rPr>
        <w:t xml:space="preserve">                                                                                                      </w:t>
      </w:r>
      <w:r w:rsidR="007D6F8B" w:rsidRPr="003D051C">
        <w:rPr>
          <w:b w:val="0"/>
          <w:bCs w:val="0"/>
          <w:sz w:val="20"/>
        </w:rPr>
        <w:t xml:space="preserve"> </w:t>
      </w:r>
      <w:r w:rsidRPr="003D051C">
        <w:rPr>
          <w:b w:val="0"/>
          <w:bCs w:val="0"/>
          <w:sz w:val="20"/>
        </w:rPr>
        <w:t xml:space="preserve"> </w:t>
      </w:r>
      <w:r w:rsidR="0035205C" w:rsidRPr="003D051C">
        <w:rPr>
          <w:b w:val="0"/>
          <w:bCs w:val="0"/>
          <w:sz w:val="20"/>
        </w:rPr>
        <w:t xml:space="preserve">         </w:t>
      </w:r>
      <w:r w:rsidRPr="003D051C">
        <w:rPr>
          <w:b w:val="0"/>
          <w:bCs w:val="0"/>
          <w:sz w:val="20"/>
        </w:rPr>
        <w:t xml:space="preserve">  Mario Lovrić</w:t>
      </w:r>
    </w:p>
    <w:p w14:paraId="199DB4FB" w14:textId="32040A00" w:rsidR="008B1DC3" w:rsidRPr="003D051C" w:rsidRDefault="008B1DC3" w:rsidP="007A795E">
      <w:pPr>
        <w:pStyle w:val="Tijeloteksta2"/>
        <w:rPr>
          <w:b w:val="0"/>
          <w:bCs w:val="0"/>
          <w:sz w:val="20"/>
        </w:rPr>
      </w:pPr>
      <w:r w:rsidRPr="003D051C">
        <w:rPr>
          <w:b w:val="0"/>
          <w:bCs w:val="0"/>
          <w:sz w:val="20"/>
        </w:rPr>
        <w:t xml:space="preserve">                                                                                              </w:t>
      </w:r>
      <w:r w:rsidR="0035205C" w:rsidRPr="003D051C">
        <w:rPr>
          <w:b w:val="0"/>
          <w:bCs w:val="0"/>
          <w:sz w:val="20"/>
        </w:rPr>
        <w:t xml:space="preserve"> </w:t>
      </w:r>
      <w:r w:rsidRPr="003D051C">
        <w:rPr>
          <w:b w:val="0"/>
          <w:bCs w:val="0"/>
          <w:sz w:val="20"/>
        </w:rPr>
        <w:t xml:space="preserve"> </w:t>
      </w:r>
      <w:r w:rsidR="007D6F8B" w:rsidRPr="003D051C">
        <w:rPr>
          <w:b w:val="0"/>
          <w:bCs w:val="0"/>
          <w:sz w:val="20"/>
        </w:rPr>
        <w:t xml:space="preserve"> </w:t>
      </w:r>
      <w:r w:rsidR="003D051C">
        <w:rPr>
          <w:b w:val="0"/>
          <w:bCs w:val="0"/>
          <w:sz w:val="20"/>
        </w:rPr>
        <w:t xml:space="preserve">      </w:t>
      </w:r>
      <w:r w:rsidR="0035205C" w:rsidRPr="003D051C">
        <w:rPr>
          <w:b w:val="0"/>
          <w:bCs w:val="0"/>
          <w:sz w:val="20"/>
        </w:rPr>
        <w:t xml:space="preserve"> </w:t>
      </w:r>
      <w:r w:rsidRPr="003D051C">
        <w:rPr>
          <w:b w:val="0"/>
          <w:bCs w:val="0"/>
          <w:sz w:val="20"/>
        </w:rPr>
        <w:t xml:space="preserve">   magistar kriminalistike</w:t>
      </w:r>
    </w:p>
    <w:p w14:paraId="7BB00186" w14:textId="12CFDFE0" w:rsidR="007A795E" w:rsidRPr="003D051C" w:rsidRDefault="007A795E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4BCC4215" w14:textId="760FF1D3" w:rsidR="00A25A91" w:rsidRPr="00BE0907" w:rsidRDefault="00A25A91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5CBD0F75" w14:textId="5C06D33E" w:rsidR="00A25A91" w:rsidRPr="00BE0907" w:rsidRDefault="00A25A91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0CE2E644" w14:textId="77A87207" w:rsidR="00A25A91" w:rsidRPr="00BE0907" w:rsidRDefault="00A25A91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142B60A5" w14:textId="72C10EE3" w:rsidR="00A25A91" w:rsidRPr="00BE0907" w:rsidRDefault="00A25A91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736507C8" w14:textId="05E88476" w:rsidR="008D6DED" w:rsidRPr="00BE0907" w:rsidRDefault="008D6DED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442E5FA2" w14:textId="77777777" w:rsidR="008D6DED" w:rsidRPr="00BE0907" w:rsidRDefault="008D6DED" w:rsidP="007A795E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sectPr w:rsidR="008D6DED" w:rsidRPr="00BE0907">
      <w:footerReference w:type="default" r:id="rId8"/>
      <w:pgSz w:w="11906" w:h="16838"/>
      <w:pgMar w:top="595" w:right="748" w:bottom="652" w:left="748" w:header="0" w:footer="595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8C82B" w14:textId="77777777" w:rsidR="00853F6E" w:rsidRDefault="00853F6E">
      <w:pPr>
        <w:spacing w:after="0" w:line="240" w:lineRule="auto"/>
      </w:pPr>
      <w:r>
        <w:separator/>
      </w:r>
    </w:p>
  </w:endnote>
  <w:endnote w:type="continuationSeparator" w:id="0">
    <w:p w14:paraId="2AE6BA47" w14:textId="77777777" w:rsidR="00853F6E" w:rsidRDefault="0085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, Symbol">
    <w:altName w:val="Symbol"/>
    <w:charset w:val="00"/>
    <w:family w:val="auto"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F4EB" w14:textId="77777777" w:rsidR="00616D07" w:rsidRDefault="00D50AC0">
    <w:pPr>
      <w:spacing w:after="143"/>
      <w:jc w:val="center"/>
    </w:pPr>
    <w:r>
      <w:rPr>
        <w:rFonts w:ascii="Liberation Sans" w:hAnsi="Liberation Sans" w:cs="Liberation Serif"/>
        <w:sz w:val="16"/>
        <w:szCs w:val="16"/>
      </w:rPr>
      <w:br/>
    </w:r>
    <w:r>
      <w:rPr>
        <w:rFonts w:ascii="Liberation Sans" w:hAnsi="Liberation Sans" w:cs="Liberation Serif"/>
        <w:color w:val="808080"/>
        <w:sz w:val="16"/>
        <w:szCs w:val="16"/>
      </w:rPr>
      <w:t xml:space="preserve">Ulica Silvija Strahimira Kranjčevića 9, 80101 Livno, </w:t>
    </w:r>
    <w:r>
      <w:rPr>
        <w:rStyle w:val="Hiperveza"/>
        <w:rFonts w:ascii="Liberation Sans" w:hAnsi="Liberation Sans" w:cs="Liberation Serif"/>
        <w:color w:val="808080"/>
        <w:sz w:val="16"/>
        <w:szCs w:val="16"/>
      </w:rPr>
      <w:t>info@mupk10.gov.ba</w:t>
    </w:r>
    <w:r>
      <w:rPr>
        <w:rFonts w:ascii="Liberation Sans" w:hAnsi="Liberation Sans" w:cs="Liberation Serif"/>
        <w:color w:val="808080"/>
        <w:sz w:val="16"/>
        <w:szCs w:val="16"/>
      </w:rPr>
      <w:t xml:space="preserve">, centrala : 034/201-900, fax:034/200-381 web: </w:t>
    </w:r>
    <w:hyperlink r:id="rId1">
      <w:r>
        <w:rPr>
          <w:rStyle w:val="Hiperveza"/>
          <w:rFonts w:ascii="Liberation Sans" w:hAnsi="Liberation Sans" w:cs="Liberation Serif"/>
          <w:color w:val="808080"/>
          <w:sz w:val="16"/>
          <w:szCs w:val="16"/>
        </w:rPr>
        <w:t>www.mupk10.gov.ba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ECAA3" w14:textId="77777777" w:rsidR="00853F6E" w:rsidRDefault="00853F6E">
      <w:pPr>
        <w:spacing w:after="0" w:line="240" w:lineRule="auto"/>
      </w:pPr>
      <w:r>
        <w:separator/>
      </w:r>
    </w:p>
  </w:footnote>
  <w:footnote w:type="continuationSeparator" w:id="0">
    <w:p w14:paraId="462A433B" w14:textId="77777777" w:rsidR="00853F6E" w:rsidRDefault="00853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E70ECC"/>
    <w:multiLevelType w:val="multilevel"/>
    <w:tmpl w:val="C3C02960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001638"/>
    <w:multiLevelType w:val="multilevel"/>
    <w:tmpl w:val="11228A42"/>
    <w:styleLink w:val="WW8Num2"/>
    <w:lvl w:ilvl="0">
      <w:start w:val="1"/>
      <w:numFmt w:val="decimal"/>
      <w:lvlText w:val="%1."/>
      <w:lvlJc w:val="left"/>
      <w:pPr>
        <w:ind w:left="825" w:hanging="465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B5"/>
    <w:rsid w:val="00010054"/>
    <w:rsid w:val="00014F4F"/>
    <w:rsid w:val="00016BE5"/>
    <w:rsid w:val="00036B9B"/>
    <w:rsid w:val="00041F0A"/>
    <w:rsid w:val="0005263F"/>
    <w:rsid w:val="00060DBA"/>
    <w:rsid w:val="000A1C26"/>
    <w:rsid w:val="000B37BE"/>
    <w:rsid w:val="000B684E"/>
    <w:rsid w:val="000B6AE0"/>
    <w:rsid w:val="000C26D1"/>
    <w:rsid w:val="000D73E7"/>
    <w:rsid w:val="000E56D5"/>
    <w:rsid w:val="001B0F30"/>
    <w:rsid w:val="001B345C"/>
    <w:rsid w:val="002024B0"/>
    <w:rsid w:val="002051ED"/>
    <w:rsid w:val="00223DED"/>
    <w:rsid w:val="0024775F"/>
    <w:rsid w:val="0027119C"/>
    <w:rsid w:val="0029461C"/>
    <w:rsid w:val="002A0CCF"/>
    <w:rsid w:val="002E26D1"/>
    <w:rsid w:val="002E3C6C"/>
    <w:rsid w:val="0035205C"/>
    <w:rsid w:val="00354141"/>
    <w:rsid w:val="00356703"/>
    <w:rsid w:val="003C039A"/>
    <w:rsid w:val="003D051C"/>
    <w:rsid w:val="003E3EA0"/>
    <w:rsid w:val="00417631"/>
    <w:rsid w:val="00453F61"/>
    <w:rsid w:val="00463A44"/>
    <w:rsid w:val="00475203"/>
    <w:rsid w:val="0047762F"/>
    <w:rsid w:val="0048003C"/>
    <w:rsid w:val="00485694"/>
    <w:rsid w:val="004D282D"/>
    <w:rsid w:val="004D51C5"/>
    <w:rsid w:val="004E6E8E"/>
    <w:rsid w:val="004F10CF"/>
    <w:rsid w:val="004F587A"/>
    <w:rsid w:val="004F6D5D"/>
    <w:rsid w:val="005375F0"/>
    <w:rsid w:val="0055723A"/>
    <w:rsid w:val="00584848"/>
    <w:rsid w:val="00587105"/>
    <w:rsid w:val="005A3731"/>
    <w:rsid w:val="005C6CC7"/>
    <w:rsid w:val="005C7B66"/>
    <w:rsid w:val="005E540E"/>
    <w:rsid w:val="00600068"/>
    <w:rsid w:val="00616D07"/>
    <w:rsid w:val="0062178C"/>
    <w:rsid w:val="00641487"/>
    <w:rsid w:val="00647BA4"/>
    <w:rsid w:val="006B228D"/>
    <w:rsid w:val="00737CDA"/>
    <w:rsid w:val="007603A8"/>
    <w:rsid w:val="00791BEB"/>
    <w:rsid w:val="007A795E"/>
    <w:rsid w:val="007B060E"/>
    <w:rsid w:val="007B1D50"/>
    <w:rsid w:val="007D6F8B"/>
    <w:rsid w:val="00800017"/>
    <w:rsid w:val="00837331"/>
    <w:rsid w:val="00846E76"/>
    <w:rsid w:val="00847D7A"/>
    <w:rsid w:val="00853F6E"/>
    <w:rsid w:val="00887080"/>
    <w:rsid w:val="008B1DC3"/>
    <w:rsid w:val="008C0594"/>
    <w:rsid w:val="008C4379"/>
    <w:rsid w:val="008D21EC"/>
    <w:rsid w:val="008D3A56"/>
    <w:rsid w:val="008D4EB9"/>
    <w:rsid w:val="008D6DED"/>
    <w:rsid w:val="008E07B5"/>
    <w:rsid w:val="008F399B"/>
    <w:rsid w:val="008F5814"/>
    <w:rsid w:val="0090150B"/>
    <w:rsid w:val="0094013D"/>
    <w:rsid w:val="00941326"/>
    <w:rsid w:val="00946BE4"/>
    <w:rsid w:val="00993926"/>
    <w:rsid w:val="00994177"/>
    <w:rsid w:val="009E02F0"/>
    <w:rsid w:val="009F1460"/>
    <w:rsid w:val="00A25A91"/>
    <w:rsid w:val="00A478F6"/>
    <w:rsid w:val="00A72AFC"/>
    <w:rsid w:val="00A732F9"/>
    <w:rsid w:val="00AA2B2A"/>
    <w:rsid w:val="00AA33B4"/>
    <w:rsid w:val="00AB49C2"/>
    <w:rsid w:val="00AC4DD9"/>
    <w:rsid w:val="00AE55D0"/>
    <w:rsid w:val="00AF498F"/>
    <w:rsid w:val="00AF5490"/>
    <w:rsid w:val="00B076AB"/>
    <w:rsid w:val="00B277D7"/>
    <w:rsid w:val="00B403A8"/>
    <w:rsid w:val="00B41997"/>
    <w:rsid w:val="00B95CD9"/>
    <w:rsid w:val="00BA3C4B"/>
    <w:rsid w:val="00BB05A0"/>
    <w:rsid w:val="00BE0907"/>
    <w:rsid w:val="00C149B0"/>
    <w:rsid w:val="00C41086"/>
    <w:rsid w:val="00C74008"/>
    <w:rsid w:val="00C95607"/>
    <w:rsid w:val="00CA46BF"/>
    <w:rsid w:val="00CB35E7"/>
    <w:rsid w:val="00CD6863"/>
    <w:rsid w:val="00CE565D"/>
    <w:rsid w:val="00D22654"/>
    <w:rsid w:val="00D24929"/>
    <w:rsid w:val="00D50AC0"/>
    <w:rsid w:val="00D55C90"/>
    <w:rsid w:val="00D874F8"/>
    <w:rsid w:val="00DC612E"/>
    <w:rsid w:val="00E05358"/>
    <w:rsid w:val="00E27BDB"/>
    <w:rsid w:val="00E72494"/>
    <w:rsid w:val="00E73A50"/>
    <w:rsid w:val="00E9452D"/>
    <w:rsid w:val="00EB68D3"/>
    <w:rsid w:val="00EB78D6"/>
    <w:rsid w:val="00EE6820"/>
    <w:rsid w:val="00EF22DB"/>
    <w:rsid w:val="00F05C5D"/>
    <w:rsid w:val="00F60DC9"/>
    <w:rsid w:val="00F7614B"/>
    <w:rsid w:val="00FC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19849"/>
  <w15:docId w15:val="{89EA302F-4A70-4DF6-BE61-249A780D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rsid w:val="00485694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79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qFormat/>
    <w:rsid w:val="00485694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Zadanifontodlomka"/>
    <w:qFormat/>
  </w:style>
  <w:style w:type="character" w:customStyle="1" w:styleId="FooterChar">
    <w:name w:val="Footer Char"/>
    <w:basedOn w:val="Zadanifontodlomka"/>
    <w:qFormat/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ekstbalonia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SimSun" w:hAnsi="Liberation Serif" w:cs="Arial Unicode MS"/>
      <w:kern w:val="2"/>
      <w:sz w:val="24"/>
      <w:szCs w:val="24"/>
      <w:lang w:val="hr-BA" w:eastAsia="zh-CN" w:bidi="hi-IN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HorizontalLine">
    <w:name w:val="Horizontal Line"/>
    <w:basedOn w:val="Normal"/>
    <w:next w:val="Tijeloteksta"/>
    <w:qFormat/>
    <w:pPr>
      <w:widowControl w:val="0"/>
      <w:suppressLineNumbers/>
      <w:pBdr>
        <w:bottom w:val="single" w:sz="6" w:space="0" w:color="808080"/>
      </w:pBdr>
      <w:spacing w:after="283" w:line="120" w:lineRule="atLeast"/>
      <w:jc w:val="center"/>
    </w:pPr>
    <w:rPr>
      <w:sz w:val="12"/>
      <w:szCs w:val="12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Naslov1Char">
    <w:name w:val="Naslov 1 Char"/>
    <w:basedOn w:val="Zadanifontodlomka"/>
    <w:link w:val="Naslov1"/>
    <w:rsid w:val="00485694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slov3Char">
    <w:name w:val="Naslov 3 Char"/>
    <w:basedOn w:val="Zadanifontodlomka"/>
    <w:link w:val="Naslov3"/>
    <w:rsid w:val="00485694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WW-Tijeloteksta">
    <w:name w:val="WW-Tijelo teksta"/>
    <w:basedOn w:val="Normal"/>
    <w:rsid w:val="00D874F8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79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jeloteksta2">
    <w:name w:val="Body Text 2"/>
    <w:basedOn w:val="Standard"/>
    <w:link w:val="Tijeloteksta2Char"/>
    <w:rsid w:val="007A795E"/>
    <w:pPr>
      <w:overflowPunct w:val="0"/>
      <w:autoSpaceDE w:val="0"/>
      <w:autoSpaceDN w:val="0"/>
    </w:pPr>
    <w:rPr>
      <w:rFonts w:ascii="Arial" w:eastAsia="Times New Roman" w:hAnsi="Arial" w:cs="Arial"/>
      <w:b/>
      <w:bCs/>
      <w:kern w:val="3"/>
      <w:sz w:val="22"/>
      <w:szCs w:val="20"/>
      <w:lang w:val="en-US" w:bidi="ar-SA"/>
    </w:rPr>
  </w:style>
  <w:style w:type="character" w:customStyle="1" w:styleId="Tijeloteksta2Char">
    <w:name w:val="Tijelo teksta 2 Char"/>
    <w:basedOn w:val="Zadanifontodlomka"/>
    <w:link w:val="Tijeloteksta2"/>
    <w:rsid w:val="007A795E"/>
    <w:rPr>
      <w:rFonts w:ascii="Arial" w:eastAsia="Times New Roman" w:hAnsi="Arial" w:cs="Arial"/>
      <w:b/>
      <w:bCs/>
      <w:kern w:val="3"/>
      <w:szCs w:val="20"/>
      <w:lang w:val="en-US" w:eastAsia="zh-CN"/>
    </w:rPr>
  </w:style>
  <w:style w:type="paragraph" w:customStyle="1" w:styleId="Default">
    <w:name w:val="Default"/>
    <w:basedOn w:val="Standard"/>
    <w:rsid w:val="007A795E"/>
    <w:pPr>
      <w:autoSpaceDE w:val="0"/>
      <w:autoSpaceDN w:val="0"/>
      <w:textAlignment w:val="auto"/>
    </w:pPr>
    <w:rPr>
      <w:rFonts w:ascii="Symbol, Symbol" w:eastAsia="Symbol, Symbol" w:hAnsi="Symbol, Symbol" w:cs="Symbol, Symbol"/>
      <w:color w:val="000000"/>
      <w:kern w:val="3"/>
      <w:lang w:val="hr-HR"/>
    </w:rPr>
  </w:style>
  <w:style w:type="numbering" w:customStyle="1" w:styleId="WW8Num2">
    <w:name w:val="WW8Num2"/>
    <w:basedOn w:val="Bezpopisa"/>
    <w:rsid w:val="007A795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upk10.gov.ba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wnloads\MUPk10%20Predlo&#382;ak%20-%20MS%20OFFICE%20(1)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MUPk10 Predložak - MS OFFICE (1)</Template>
  <TotalTime>206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MUP K10 - Predložak sa memorandumom i potpisom</vt:lpstr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MUP K10 - Predložak sa memorandumom i potpisom</dc:title>
  <dc:subject/>
  <dc:creator>Korisnik</dc:creator>
  <dc:description>Author and comment: Tomislav Perković 2024</dc:description>
  <cp:lastModifiedBy>User</cp:lastModifiedBy>
  <cp:revision>40</cp:revision>
  <cp:lastPrinted>2026-10-02T09:43:00Z</cp:lastPrinted>
  <dcterms:created xsi:type="dcterms:W3CDTF">2025-11-17T13:03:00Z</dcterms:created>
  <dcterms:modified xsi:type="dcterms:W3CDTF">2026-10-06T09:54:00Z</dcterms:modified>
  <dc:language>hr-HR</dc:language>
</cp:coreProperties>
</file>